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46CC" w14:textId="15F59C61" w:rsidR="005F0FAF" w:rsidRPr="00BD09EC" w:rsidRDefault="005F0FAF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spacing w:before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แบบสำรวจการช่วยราชการหรือปฏิบัติราชการใน</w:t>
      </w:r>
      <w:r w:rsidR="00DA60B5" w:rsidRPr="00DA60B5">
        <w:rPr>
          <w:rFonts w:ascii="TH SarabunIT๙" w:hAnsi="TH SarabunIT๙" w:cs="TH SarabunIT๙"/>
          <w:b/>
          <w:bCs/>
          <w:sz w:val="36"/>
          <w:szCs w:val="36"/>
          <w:cs/>
        </w:rPr>
        <w:t>สถานศึกษา</w:t>
      </w:r>
      <w:r w:rsidR="004409DD" w:rsidRPr="00BD09EC">
        <w:rPr>
          <w:rFonts w:ascii="TH SarabunIT๙" w:hAnsi="TH SarabunIT๙" w:cs="TH SarabunIT๙" w:hint="cs"/>
          <w:b/>
          <w:bCs/>
          <w:sz w:val="36"/>
          <w:szCs w:val="36"/>
          <w:cs/>
        </w:rPr>
        <w:t>/</w:t>
      </w:r>
      <w:r w:rsidR="00DA60B5" w:rsidRPr="00DA60B5">
        <w:rPr>
          <w:rFonts w:ascii="TH SarabunIT๙" w:hAnsi="TH SarabunIT๙" w:cs="TH SarabunIT๙"/>
          <w:b/>
          <w:bCs/>
          <w:sz w:val="36"/>
          <w:szCs w:val="36"/>
          <w:cs/>
        </w:rPr>
        <w:t>สถาบันการอาชีวศึกษา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/หน่วยงานอื่น</w:t>
      </w:r>
    </w:p>
    <w:p w14:paraId="1DF7D3A8" w14:textId="4ED424A7" w:rsidR="005F0FAF" w:rsidRPr="00BD09EC" w:rsidRDefault="00DA60B5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A60B5">
        <w:rPr>
          <w:rFonts w:ascii="TH SarabunIT๙" w:hAnsi="TH SarabunIT๙" w:cs="TH SarabunIT๙"/>
          <w:b/>
          <w:bCs/>
          <w:sz w:val="36"/>
          <w:szCs w:val="36"/>
          <w:cs/>
        </w:rPr>
        <w:t>สถานศึกษา</w:t>
      </w:r>
      <w:r w:rsidR="004409DD" w:rsidRPr="00BD09EC">
        <w:rPr>
          <w:rFonts w:ascii="TH SarabunIT๙" w:hAnsi="TH SarabunIT๙" w:cs="TH SarabunIT๙" w:hint="cs"/>
          <w:b/>
          <w:bCs/>
          <w:sz w:val="36"/>
          <w:szCs w:val="36"/>
          <w:cs/>
        </w:rPr>
        <w:t>/</w:t>
      </w:r>
      <w:r w:rsidRPr="00DA60B5">
        <w:rPr>
          <w:rFonts w:ascii="TH SarabunIT๙" w:hAnsi="TH SarabunIT๙" w:cs="TH SarabunIT๙"/>
          <w:b/>
          <w:bCs/>
          <w:sz w:val="36"/>
          <w:szCs w:val="36"/>
          <w:cs/>
        </w:rPr>
        <w:t>สถาบันการอาชีวศึกษา</w:t>
      </w:r>
      <w:r w:rsidR="004409D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/หน่วยงาน</w:t>
      </w:r>
      <w:r w:rsidR="005F0FAF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....................................................................................</w:t>
      </w:r>
    </w:p>
    <w:p w14:paraId="477F9BD0" w14:textId="54BB2665" w:rsidR="005F0FAF" w:rsidRPr="00BD09EC" w:rsidRDefault="005F0FAF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การพิจารณาเลื่อนเงินเดือน ครั้งที่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(1 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DA60B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) ตั้งแต่วันที่ 1 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– 3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0 กันยายน 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DA60B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58954DB" w14:textId="77777777" w:rsidR="005F0FAF" w:rsidRPr="00BD09EC" w:rsidRDefault="005F0FAF" w:rsidP="005F0FAF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W w:w="138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540"/>
        <w:gridCol w:w="914"/>
        <w:gridCol w:w="914"/>
        <w:gridCol w:w="2007"/>
        <w:gridCol w:w="2850"/>
        <w:gridCol w:w="1440"/>
        <w:gridCol w:w="1559"/>
        <w:gridCol w:w="1843"/>
      </w:tblGrid>
      <w:tr w:rsidR="00BD09EC" w:rsidRPr="00BD09EC" w14:paraId="3539F44B" w14:textId="77777777" w:rsidTr="009718A4">
        <w:trPr>
          <w:trHeight w:val="393"/>
        </w:trPr>
        <w:tc>
          <w:tcPr>
            <w:tcW w:w="829" w:type="dxa"/>
            <w:vMerge w:val="restart"/>
            <w:vAlign w:val="center"/>
          </w:tcPr>
          <w:p w14:paraId="00890451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  <w:p w14:paraId="23775817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40" w:type="dxa"/>
            <w:vMerge w:val="restart"/>
            <w:vAlign w:val="center"/>
          </w:tcPr>
          <w:p w14:paraId="347B3AD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 - สกุล</w:t>
            </w:r>
          </w:p>
        </w:tc>
        <w:tc>
          <w:tcPr>
            <w:tcW w:w="914" w:type="dxa"/>
            <w:vMerge w:val="restart"/>
            <w:vAlign w:val="center"/>
          </w:tcPr>
          <w:p w14:paraId="768CBF80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914" w:type="dxa"/>
            <w:vMerge w:val="restart"/>
            <w:vAlign w:val="center"/>
          </w:tcPr>
          <w:p w14:paraId="109B89F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เลขที่</w:t>
            </w: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ตำแหน่ง</w:t>
            </w:r>
          </w:p>
        </w:tc>
        <w:tc>
          <w:tcPr>
            <w:tcW w:w="2007" w:type="dxa"/>
            <w:vMerge w:val="restart"/>
            <w:vAlign w:val="center"/>
          </w:tcPr>
          <w:p w14:paraId="3A07F57C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สังกัด</w:t>
            </w:r>
          </w:p>
        </w:tc>
        <w:tc>
          <w:tcPr>
            <w:tcW w:w="2850" w:type="dxa"/>
            <w:vMerge w:val="restart"/>
            <w:vAlign w:val="center"/>
          </w:tcPr>
          <w:p w14:paraId="576DF539" w14:textId="77777777" w:rsidR="00DA60B5" w:rsidRDefault="00DA60B5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A60B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  <w:r w:rsidR="004409DD" w:rsidRPr="00BD09E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/</w:t>
            </w:r>
            <w:r w:rsidRPr="00DA60B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สถาบัน</w:t>
            </w:r>
          </w:p>
          <w:p w14:paraId="5E617774" w14:textId="636FE9EC" w:rsidR="005F0FAF" w:rsidRPr="00BD09EC" w:rsidRDefault="00DA60B5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A60B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การอาชีวศึกษา</w:t>
            </w:r>
            <w:r w:rsidR="005F0FAF"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/หน่วยงาน</w:t>
            </w:r>
            <w:r w:rsidR="005F0FAF"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 xml:space="preserve">ที่ไปช่วยราชการ </w:t>
            </w:r>
            <w:r w:rsidR="005F0FAF"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หรือปฏิบัติราชการ</w:t>
            </w:r>
          </w:p>
        </w:tc>
        <w:tc>
          <w:tcPr>
            <w:tcW w:w="1440" w:type="dxa"/>
            <w:vMerge w:val="restart"/>
            <w:vAlign w:val="center"/>
          </w:tcPr>
          <w:p w14:paraId="5C307C1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ตั้งแต่วันที่</w:t>
            </w:r>
          </w:p>
        </w:tc>
        <w:tc>
          <w:tcPr>
            <w:tcW w:w="1559" w:type="dxa"/>
            <w:vMerge w:val="restart"/>
            <w:vAlign w:val="center"/>
          </w:tcPr>
          <w:p w14:paraId="4B14C410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ถึงวันที่</w:t>
            </w:r>
          </w:p>
        </w:tc>
        <w:tc>
          <w:tcPr>
            <w:tcW w:w="1843" w:type="dxa"/>
            <w:vMerge w:val="restart"/>
            <w:vAlign w:val="center"/>
          </w:tcPr>
          <w:p w14:paraId="76B2678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คำสั่งฯ ช่วยราชการ </w:t>
            </w: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หรือปฏิบัติราชการ</w:t>
            </w:r>
          </w:p>
        </w:tc>
      </w:tr>
      <w:tr w:rsidR="00BD09EC" w:rsidRPr="00BD09EC" w14:paraId="75296175" w14:textId="77777777" w:rsidTr="009718A4">
        <w:trPr>
          <w:trHeight w:val="393"/>
        </w:trPr>
        <w:tc>
          <w:tcPr>
            <w:tcW w:w="829" w:type="dxa"/>
            <w:vMerge/>
            <w:tcBorders>
              <w:bottom w:val="single" w:sz="4" w:space="0" w:color="auto"/>
            </w:tcBorders>
            <w:vAlign w:val="center"/>
          </w:tcPr>
          <w:p w14:paraId="0B5DA3B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225E350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</w:tcPr>
          <w:p w14:paraId="1324A14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</w:tcPr>
          <w:p w14:paraId="7F4B53C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007" w:type="dxa"/>
            <w:vMerge/>
            <w:tcBorders>
              <w:bottom w:val="single" w:sz="4" w:space="0" w:color="auto"/>
            </w:tcBorders>
          </w:tcPr>
          <w:p w14:paraId="07D96A8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50" w:type="dxa"/>
            <w:vMerge/>
            <w:tcBorders>
              <w:bottom w:val="single" w:sz="4" w:space="0" w:color="auto"/>
            </w:tcBorders>
          </w:tcPr>
          <w:p w14:paraId="3AD8C5A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2922DD1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987FA1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0923C8B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BD09EC" w:rsidRPr="00BD09EC" w14:paraId="41464CC1" w14:textId="77777777" w:rsidTr="009718A4">
        <w:tc>
          <w:tcPr>
            <w:tcW w:w="2369" w:type="dxa"/>
            <w:gridSpan w:val="2"/>
            <w:tcBorders>
              <w:bottom w:val="nil"/>
            </w:tcBorders>
          </w:tcPr>
          <w:p w14:paraId="4F8CB1D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  <w:t>กรณีไปช่วยราชการ</w:t>
            </w:r>
          </w:p>
        </w:tc>
        <w:tc>
          <w:tcPr>
            <w:tcW w:w="914" w:type="dxa"/>
            <w:tcBorders>
              <w:bottom w:val="nil"/>
            </w:tcBorders>
          </w:tcPr>
          <w:p w14:paraId="638FC4D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14:paraId="1D7F8BB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bottom w:val="nil"/>
            </w:tcBorders>
          </w:tcPr>
          <w:p w14:paraId="411F4E2F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bottom w:val="nil"/>
            </w:tcBorders>
          </w:tcPr>
          <w:p w14:paraId="69073A1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554C561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C9003C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BEEBFF0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5705CF35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40FB579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55CF12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599C848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6495896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57C459F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22BCC2CF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8A43C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564B0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895EC7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2DDA318B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14EB191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A2D81D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5EDAAE5B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065FBB1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2198452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69A0E78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DF9031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AB99B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33F8BC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4782DC7C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26AB74E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AB02F0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74094ECC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2420E2D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1CAB405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70CF916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60A3A2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655E8E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E9418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37FF34CE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02516D1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8D308B7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2302038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1F4E924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244F620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146FDA9B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2222F6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8188BB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6724E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724731A0" w14:textId="77777777" w:rsidTr="009718A4">
        <w:tc>
          <w:tcPr>
            <w:tcW w:w="2369" w:type="dxa"/>
            <w:gridSpan w:val="2"/>
            <w:tcBorders>
              <w:top w:val="nil"/>
              <w:bottom w:val="nil"/>
            </w:tcBorders>
          </w:tcPr>
          <w:p w14:paraId="5499894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  <w:t>กรณีมาช่วยราชการ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2133EC0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5FF2280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67F64E7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6F2CEE5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C15C6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027D3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8A576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51877CDC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3047BDF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B4F6381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3FA91D3C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55D36AA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2AB04D8F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489C313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1871F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D88437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552560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360F8FE4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55CDEB7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57CF5BD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490353F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1FB93D8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2079C46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7A714A6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407C8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F72855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D30911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60295F41" w14:textId="77777777" w:rsidTr="009718A4">
        <w:tc>
          <w:tcPr>
            <w:tcW w:w="829" w:type="dxa"/>
            <w:tcBorders>
              <w:top w:val="nil"/>
              <w:bottom w:val="nil"/>
            </w:tcBorders>
          </w:tcPr>
          <w:p w14:paraId="0E0FF8F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5CE0A9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1C79494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73FCFD62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14:paraId="4B919B9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  <w:bottom w:val="nil"/>
            </w:tcBorders>
          </w:tcPr>
          <w:p w14:paraId="2C0A43B9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0D4EA93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37BF21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AC1188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5F0FAF" w:rsidRPr="00BD09EC" w14:paraId="29E920F1" w14:textId="77777777" w:rsidTr="009718A4">
        <w:tc>
          <w:tcPr>
            <w:tcW w:w="829" w:type="dxa"/>
            <w:tcBorders>
              <w:top w:val="nil"/>
            </w:tcBorders>
          </w:tcPr>
          <w:p w14:paraId="2E381A1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 w14:paraId="394D4676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14:paraId="6494E47F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14:paraId="3F0ECEDA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14:paraId="36225E8F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50" w:type="dxa"/>
            <w:tcBorders>
              <w:top w:val="nil"/>
            </w:tcBorders>
          </w:tcPr>
          <w:p w14:paraId="5F9253DD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0BA81CCE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B65C44E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A28CA64" w14:textId="77777777" w:rsidR="005F0FAF" w:rsidRPr="00BD09EC" w:rsidRDefault="005F0FAF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FA18362" w14:textId="77777777" w:rsidR="005F0FAF" w:rsidRPr="00BD09EC" w:rsidRDefault="005F0FAF" w:rsidP="005F0FAF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rPr>
          <w:rFonts w:ascii="TH SarabunIT๙" w:hAnsi="TH SarabunIT๙" w:cs="TH SarabunIT๙"/>
          <w:sz w:val="16"/>
          <w:szCs w:val="16"/>
        </w:rPr>
      </w:pPr>
    </w:p>
    <w:p w14:paraId="223A2B88" w14:textId="12BE0750" w:rsidR="005F0FAF" w:rsidRPr="00BD09EC" w:rsidRDefault="005F0FAF" w:rsidP="005F0FAF">
      <w:pPr>
        <w:ind w:left="3600" w:right="562" w:firstLine="72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bookmarkStart w:id="0" w:name="_Hlk127437278"/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>ได้ตรวจสอบแล้วถูกต้อง</w:t>
      </w:r>
    </w:p>
    <w:p w14:paraId="4A2FEDB5" w14:textId="19BEE896" w:rsidR="005F0FAF" w:rsidRPr="00BD09EC" w:rsidRDefault="005F0FAF" w:rsidP="005F0FAF">
      <w:pPr>
        <w:ind w:right="1546"/>
        <w:rPr>
          <w:rFonts w:ascii="TH SarabunIT๙" w:hAnsi="TH SarabunIT๙" w:cs="TH SarabunIT๙"/>
          <w:b/>
          <w:bCs/>
          <w:sz w:val="40"/>
          <w:szCs w:val="4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</w:p>
    <w:p w14:paraId="2BBF14C4" w14:textId="77777777" w:rsidR="005F0FAF" w:rsidRPr="00BD09EC" w:rsidRDefault="005F0FAF" w:rsidP="005F0FAF">
      <w:pPr>
        <w:spacing w:line="360" w:lineRule="auto"/>
        <w:ind w:left="7200" w:right="41"/>
        <w:rPr>
          <w:rFonts w:ascii="TH SarabunIT๙" w:hAnsi="TH SarabunIT๙" w:cs="TH SarabunIT๙"/>
          <w:b/>
          <w:bCs/>
          <w:sz w:val="30"/>
          <w:szCs w:val="3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ลงชื่อ ................................................</w:t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br/>
        <w:t xml:space="preserve">           (                                     )</w:t>
      </w:r>
    </w:p>
    <w:p w14:paraId="5C8C7F24" w14:textId="13CB24D3" w:rsidR="005F0FAF" w:rsidRPr="00BD09EC" w:rsidRDefault="005F0FAF" w:rsidP="005F0FAF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spacing w:line="360" w:lineRule="auto"/>
        <w:rPr>
          <w:rFonts w:ascii="TH SarabunIT๙" w:hAnsi="TH SarabunIT๙" w:cs="TH SarabunIT๙"/>
          <w:sz w:val="30"/>
          <w:szCs w:val="3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       </w:t>
      </w:r>
      <w:r w:rsidR="00197C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                 </w:t>
      </w:r>
      <w:r w:rsidR="00197CBA">
        <w:rPr>
          <w:rFonts w:ascii="TH SarabunIT๙" w:hAnsi="TH SarabunIT๙" w:cs="TH SarabunIT๙" w:hint="cs"/>
          <w:b/>
          <w:bCs/>
          <w:sz w:val="30"/>
          <w:szCs w:val="30"/>
          <w:cs/>
        </w:rPr>
        <w:t>ผู้อำนวยการ</w:t>
      </w:r>
      <w:r w:rsidR="00DA60B5" w:rsidRPr="00DA60B5">
        <w:rPr>
          <w:rFonts w:ascii="TH SarabunIT๙" w:hAnsi="TH SarabunIT๙" w:cs="TH SarabunIT๙"/>
          <w:b/>
          <w:bCs/>
          <w:sz w:val="30"/>
          <w:szCs w:val="30"/>
          <w:cs/>
        </w:rPr>
        <w:t>สถานศึกษา</w:t>
      </w:r>
      <w:r w:rsidR="00197CBA" w:rsidRPr="00197CBA">
        <w:rPr>
          <w:rFonts w:ascii="TH SarabunIT๙" w:hAnsi="TH SarabunIT๙" w:cs="TH SarabunIT๙" w:hint="cs"/>
          <w:b/>
          <w:bCs/>
          <w:sz w:val="30"/>
          <w:szCs w:val="30"/>
          <w:cs/>
        </w:rPr>
        <w:t>/</w:t>
      </w:r>
      <w:r w:rsidR="00DA60B5" w:rsidRPr="00DA60B5">
        <w:rPr>
          <w:rFonts w:ascii="TH SarabunIT๙" w:hAnsi="TH SarabunIT๙" w:cs="TH SarabunIT๙"/>
          <w:b/>
          <w:bCs/>
          <w:sz w:val="30"/>
          <w:szCs w:val="30"/>
          <w:cs/>
        </w:rPr>
        <w:t>สถาบันการอาชีวศึกษา</w:t>
      </w:r>
      <w:r w:rsidR="00197CBA" w:rsidRPr="00197CBA">
        <w:rPr>
          <w:rFonts w:ascii="TH SarabunIT๙" w:hAnsi="TH SarabunIT๙" w:cs="TH SarabunIT๙"/>
          <w:b/>
          <w:bCs/>
          <w:sz w:val="30"/>
          <w:szCs w:val="30"/>
          <w:cs/>
        </w:rPr>
        <w:t>/หน่วยงาน</w:t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.......................................................</w:t>
      </w:r>
    </w:p>
    <w:p w14:paraId="4A5C6E73" w14:textId="77777777" w:rsidR="005F0FAF" w:rsidRPr="00BD09EC" w:rsidRDefault="005F0FAF" w:rsidP="005F0FAF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left="567"/>
        <w:rPr>
          <w:rFonts w:ascii="TH SarabunIT๙" w:hAnsi="TH SarabunIT๙" w:cs="TH SarabunIT๙"/>
          <w:sz w:val="30"/>
          <w:szCs w:val="30"/>
          <w:cs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หมายเหตุ</w:t>
      </w:r>
      <w:r w:rsidRPr="00BD09EC">
        <w:rPr>
          <w:rFonts w:ascii="TH SarabunIT๙" w:hAnsi="TH SarabunIT๙" w:cs="TH SarabunIT๙"/>
          <w:sz w:val="30"/>
          <w:szCs w:val="30"/>
        </w:rPr>
        <w:t xml:space="preserve">   1. 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แนบคำสั่ง</w:t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BD09EC">
        <w:rPr>
          <w:rFonts w:ascii="TH SarabunIT๙" w:hAnsi="TH SarabunIT๙" w:cs="TH SarabunIT๙"/>
          <w:sz w:val="30"/>
          <w:szCs w:val="30"/>
          <w:cs/>
        </w:rPr>
        <w:t>สำนักงานคณะกรรมการการอาชีวศึกษา ให้ข้าราชการครูและบุคลากรทางการศึกษาช่วยปฏิบัติราชการ</w:t>
      </w:r>
    </w:p>
    <w:p w14:paraId="3DD3675F" w14:textId="5948E29C" w:rsidR="004409DD" w:rsidRPr="00BD09EC" w:rsidRDefault="005F0FAF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rPr>
          <w:rFonts w:ascii="TH SarabunIT๙" w:hAnsi="TH SarabunIT๙" w:cs="TH SarabunIT๙"/>
          <w:sz w:val="30"/>
          <w:szCs w:val="30"/>
          <w:cs/>
        </w:rPr>
        <w:sectPr w:rsidR="004409DD" w:rsidRPr="00BD09EC" w:rsidSect="00301637">
          <w:headerReference w:type="even" r:id="rId8"/>
          <w:footerReference w:type="default" r:id="rId9"/>
          <w:footerReference w:type="first" r:id="rId10"/>
          <w:pgSz w:w="16838" w:h="11906" w:orient="landscape"/>
          <w:pgMar w:top="851" w:right="1134" w:bottom="284" w:left="1134" w:header="709" w:footer="709" w:gutter="0"/>
          <w:cols w:space="708"/>
          <w:docGrid w:linePitch="381"/>
        </w:sectPr>
      </w:pPr>
      <w:r w:rsidRPr="00BD09EC">
        <w:rPr>
          <w:rFonts w:ascii="TH SarabunIT๙" w:hAnsi="TH SarabunIT๙" w:cs="TH SarabunIT๙"/>
          <w:sz w:val="30"/>
          <w:szCs w:val="30"/>
          <w:cs/>
        </w:rPr>
        <w:t xml:space="preserve">             </w:t>
      </w:r>
      <w:r w:rsidRPr="00BD09EC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BD09EC">
        <w:rPr>
          <w:rFonts w:ascii="TH SarabunIT๙" w:hAnsi="TH SarabunIT๙" w:cs="TH SarabunIT๙"/>
          <w:sz w:val="30"/>
          <w:szCs w:val="30"/>
          <w:cs/>
        </w:rPr>
        <w:t xml:space="preserve"> 2. หากมีการเปลี่ยนแปลงข้อมูลรายการใดในภายหลัง ให้แจ้งกลุ่มงานสิทธิประโยชน์และข้อมูลบุคคลทราบด้วย โทร </w:t>
      </w:r>
      <w:bookmarkStart w:id="1" w:name="_Hlk128729293"/>
      <w:r w:rsidRPr="00BD09EC">
        <w:rPr>
          <w:rFonts w:ascii="TH SarabunIT๙" w:hAnsi="TH SarabunIT๙" w:cs="TH SarabunIT๙"/>
          <w:sz w:val="30"/>
          <w:szCs w:val="30"/>
          <w:cs/>
        </w:rPr>
        <w:t>02 281 5555</w:t>
      </w:r>
      <w:bookmarkEnd w:id="1"/>
      <w:r w:rsidRPr="00BD09EC">
        <w:rPr>
          <w:rFonts w:ascii="TH SarabunIT๙" w:hAnsi="TH SarabunIT๙" w:cs="TH SarabunIT๙"/>
          <w:sz w:val="30"/>
          <w:szCs w:val="30"/>
          <w:cs/>
        </w:rPr>
        <w:t xml:space="preserve"> ต่อ 1602 </w:t>
      </w:r>
      <w:bookmarkEnd w:id="0"/>
    </w:p>
    <w:p w14:paraId="19728EF6" w14:textId="176B8EF7" w:rsidR="005221C2" w:rsidRPr="00BD09EC" w:rsidRDefault="005221C2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09EC"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BC7E1F1" wp14:editId="658F5F19">
                <wp:simplePos x="0" y="0"/>
                <wp:positionH relativeFrom="column">
                  <wp:posOffset>4070985</wp:posOffset>
                </wp:positionH>
                <wp:positionV relativeFrom="paragraph">
                  <wp:posOffset>-155575</wp:posOffset>
                </wp:positionV>
                <wp:extent cx="1390650" cy="398365"/>
                <wp:effectExtent l="0" t="0" r="19050" b="2095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983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3265C" w14:textId="77777777" w:rsidR="004409DD" w:rsidRPr="001B585E" w:rsidRDefault="004409DD" w:rsidP="004409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  <w:r w:rsidRPr="001B58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BC7E1F1" id="สี่เหลี่ยมผืนผ้า 13" o:spid="_x0000_s1026" style="position:absolute;left:0;text-align:left;margin-left:320.55pt;margin-top:-12.25pt;width:109.5pt;height:31.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" filled="f" strokecolor="black [3213]" strokeweight="1pt">
                <v:textbox>
                  <w:txbxContent>
                    <w:p w14:paraId="52B3265C" w14:textId="77777777" w:rsidR="004409DD" w:rsidRPr="001B585E" w:rsidRDefault="004409DD" w:rsidP="004409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  <w:r w:rsidRPr="001B58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0D2ABCE2" w14:textId="77C68F12" w:rsidR="004409DD" w:rsidRPr="00BD09EC" w:rsidRDefault="005221C2" w:rsidP="005221C2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09EC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87D6482" wp14:editId="14586317">
                <wp:simplePos x="0" y="0"/>
                <wp:positionH relativeFrom="column">
                  <wp:posOffset>4959985</wp:posOffset>
                </wp:positionH>
                <wp:positionV relativeFrom="paragraph">
                  <wp:posOffset>269875</wp:posOffset>
                </wp:positionV>
                <wp:extent cx="2392045" cy="317500"/>
                <wp:effectExtent l="0" t="0" r="0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04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666D1" w14:textId="77777777" w:rsidR="004409DD" w:rsidRPr="009F3585" w:rsidRDefault="004409DD" w:rsidP="004409DD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7A6CB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9F358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วิทยาลัยเทคนิคจันทบุรี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87D648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390.55pt;margin-top:21.25pt;width:188.35pt;height: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" filled="f" stroked="f">
                <v:textbox>
                  <w:txbxContent>
                    <w:p w14:paraId="095666D1" w14:textId="77777777" w:rsidR="004409DD" w:rsidRPr="009F3585" w:rsidRDefault="004409DD" w:rsidP="004409DD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7A6CBF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9F358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วิทยาลัยเทคนิคจันทบุรี </w:t>
                      </w:r>
                    </w:p>
                  </w:txbxContent>
                </v:textbox>
              </v:shape>
            </w:pict>
          </mc:Fallback>
        </mc:AlternateContent>
      </w:r>
      <w:r w:rsidR="004409D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แบบสำรวจการช่วยราชการหรือปฏิบัติราชการใน</w:t>
      </w:r>
      <w:r w:rsidR="004409DD" w:rsidRPr="00BD09EC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สถาบันการอาชีวศึกษา/</w:t>
      </w:r>
      <w:r w:rsidR="004409D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สถานศึกษา/หน่วยงานอื่น</w:t>
      </w:r>
    </w:p>
    <w:p w14:paraId="06AA6F39" w14:textId="06738D81" w:rsidR="004409DD" w:rsidRPr="00BD09EC" w:rsidRDefault="004409DD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09EC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สถาบันการอาชีวศึกษา/</w:t>
      </w:r>
      <w:r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สถานศึกษา/หน่วยงาน....................................................................................</w:t>
      </w:r>
    </w:p>
    <w:p w14:paraId="53798EA2" w14:textId="0BB93B44" w:rsidR="004409DD" w:rsidRPr="00BD09EC" w:rsidRDefault="00DA60B5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spacing w:after="240"/>
        <w:jc w:val="center"/>
        <w:rPr>
          <w:rFonts w:ascii="TH SarabunIT๙" w:hAnsi="TH SarabunIT๙" w:cs="TH SarabunIT๙"/>
          <w:sz w:val="16"/>
          <w:szCs w:val="16"/>
        </w:rPr>
      </w:pPr>
      <w:r w:rsidRPr="00DA60B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การพิจารณาเลื่อนเงินเดือน 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ครั้งที่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(1 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  <w:r w:rsidRPr="00DA60B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ตั้งแต่วันที่ 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1 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– 3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0 กันยายน </w:t>
      </w:r>
      <w:r w:rsidR="00B87DED" w:rsidRPr="00BD09EC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B87D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1937"/>
        <w:gridCol w:w="914"/>
        <w:gridCol w:w="914"/>
        <w:gridCol w:w="1950"/>
        <w:gridCol w:w="2693"/>
        <w:gridCol w:w="1418"/>
        <w:gridCol w:w="1559"/>
        <w:gridCol w:w="1843"/>
      </w:tblGrid>
      <w:tr w:rsidR="00BD09EC" w:rsidRPr="00BD09EC" w14:paraId="68162632" w14:textId="77777777" w:rsidTr="009718A4">
        <w:trPr>
          <w:trHeight w:val="393"/>
        </w:trPr>
        <w:tc>
          <w:tcPr>
            <w:tcW w:w="692" w:type="dxa"/>
            <w:vMerge w:val="restart"/>
            <w:vAlign w:val="center"/>
          </w:tcPr>
          <w:p w14:paraId="7961CE2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1937" w:type="dxa"/>
            <w:vMerge w:val="restart"/>
            <w:vAlign w:val="center"/>
          </w:tcPr>
          <w:p w14:paraId="382E2D7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 - สกุล</w:t>
            </w:r>
          </w:p>
        </w:tc>
        <w:tc>
          <w:tcPr>
            <w:tcW w:w="914" w:type="dxa"/>
            <w:vMerge w:val="restart"/>
            <w:vAlign w:val="center"/>
          </w:tcPr>
          <w:p w14:paraId="5E9422B3" w14:textId="77777777" w:rsidR="004409DD" w:rsidRPr="00BD09EC" w:rsidRDefault="004409DD" w:rsidP="009718A4">
            <w:pPr>
              <w:pStyle w:val="ab"/>
              <w:tabs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914" w:type="dxa"/>
            <w:vMerge w:val="restart"/>
            <w:vAlign w:val="center"/>
          </w:tcPr>
          <w:p w14:paraId="7404046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เลขที่</w:t>
            </w: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br/>
              <w:t>ตำแหน่ง</w:t>
            </w:r>
          </w:p>
        </w:tc>
        <w:tc>
          <w:tcPr>
            <w:tcW w:w="1950" w:type="dxa"/>
            <w:vMerge w:val="restart"/>
            <w:vAlign w:val="center"/>
          </w:tcPr>
          <w:p w14:paraId="59296896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สังกัด</w:t>
            </w:r>
          </w:p>
        </w:tc>
        <w:tc>
          <w:tcPr>
            <w:tcW w:w="2693" w:type="dxa"/>
            <w:vMerge w:val="restart"/>
            <w:vAlign w:val="center"/>
          </w:tcPr>
          <w:p w14:paraId="35E7195E" w14:textId="77777777" w:rsidR="00DA60B5" w:rsidRPr="00DA60B5" w:rsidRDefault="00DA60B5" w:rsidP="00DA60B5">
            <w:pPr>
              <w:pStyle w:val="ab"/>
              <w:tabs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60B5">
              <w:rPr>
                <w:rFonts w:ascii="TH SarabunIT๙" w:hAnsi="TH SarabunIT๙" w:cs="TH SarabunIT๙"/>
                <w:b/>
                <w:bCs/>
                <w:cs/>
              </w:rPr>
              <w:t>สถานศึกษา/สถาบัน</w:t>
            </w:r>
          </w:p>
          <w:p w14:paraId="7DC509C8" w14:textId="77777777" w:rsidR="00DA60B5" w:rsidRPr="00DA60B5" w:rsidRDefault="00DA60B5" w:rsidP="00DA60B5">
            <w:pPr>
              <w:pStyle w:val="ab"/>
              <w:tabs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60B5">
              <w:rPr>
                <w:rFonts w:ascii="TH SarabunIT๙" w:hAnsi="TH SarabunIT๙" w:cs="TH SarabunIT๙"/>
                <w:b/>
                <w:bCs/>
                <w:cs/>
              </w:rPr>
              <w:t>การอาชีวศึกษา/หน่วยงาน</w:t>
            </w:r>
          </w:p>
          <w:p w14:paraId="0B15274F" w14:textId="77777777" w:rsidR="00DA60B5" w:rsidRPr="00DA60B5" w:rsidRDefault="00DA60B5" w:rsidP="00DA60B5">
            <w:pPr>
              <w:pStyle w:val="ab"/>
              <w:tabs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60B5">
              <w:rPr>
                <w:rFonts w:ascii="TH SarabunIT๙" w:hAnsi="TH SarabunIT๙" w:cs="TH SarabunIT๙"/>
                <w:b/>
                <w:bCs/>
                <w:cs/>
              </w:rPr>
              <w:t xml:space="preserve">ที่ไปช่วยราชการ </w:t>
            </w:r>
          </w:p>
          <w:p w14:paraId="249E30DD" w14:textId="4591B9AC" w:rsidR="004409DD" w:rsidRPr="00BD09EC" w:rsidRDefault="00DA60B5" w:rsidP="00DA60B5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A60B5">
              <w:rPr>
                <w:rFonts w:ascii="TH SarabunIT๙" w:hAnsi="TH SarabunIT๙" w:cs="TH SarabunIT๙"/>
                <w:b/>
                <w:bCs/>
                <w:cs/>
              </w:rPr>
              <w:t>หรือปฏิบัติราชการ</w:t>
            </w:r>
          </w:p>
        </w:tc>
        <w:tc>
          <w:tcPr>
            <w:tcW w:w="1418" w:type="dxa"/>
            <w:vMerge w:val="restart"/>
            <w:vAlign w:val="center"/>
          </w:tcPr>
          <w:p w14:paraId="63C5571D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ตั้งแต่วันที่</w:t>
            </w:r>
          </w:p>
        </w:tc>
        <w:tc>
          <w:tcPr>
            <w:tcW w:w="1559" w:type="dxa"/>
            <w:vMerge w:val="restart"/>
            <w:vAlign w:val="center"/>
          </w:tcPr>
          <w:p w14:paraId="24ABE2A8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ถึงวันที่</w:t>
            </w:r>
          </w:p>
        </w:tc>
        <w:tc>
          <w:tcPr>
            <w:tcW w:w="1843" w:type="dxa"/>
            <w:vMerge w:val="restart"/>
            <w:vAlign w:val="center"/>
          </w:tcPr>
          <w:p w14:paraId="712308D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D09EC">
              <w:rPr>
                <w:rFonts w:ascii="TH SarabunIT๙" w:hAnsi="TH SarabunIT๙" w:cs="TH SarabunIT๙"/>
                <w:b/>
                <w:bCs/>
                <w:cs/>
              </w:rPr>
              <w:t xml:space="preserve">คำสั่งฯ ช่วยราชการ </w:t>
            </w:r>
            <w:r w:rsidRPr="00BD09EC">
              <w:rPr>
                <w:rFonts w:ascii="TH SarabunIT๙" w:hAnsi="TH SarabunIT๙" w:cs="TH SarabunIT๙"/>
                <w:b/>
                <w:bCs/>
                <w:cs/>
              </w:rPr>
              <w:br/>
              <w:t>หรือปฏิบัติราชการ</w:t>
            </w:r>
          </w:p>
        </w:tc>
      </w:tr>
      <w:tr w:rsidR="00BD09EC" w:rsidRPr="00BD09EC" w14:paraId="2A07C637" w14:textId="77777777" w:rsidTr="009718A4">
        <w:trPr>
          <w:trHeight w:val="393"/>
        </w:trPr>
        <w:tc>
          <w:tcPr>
            <w:tcW w:w="692" w:type="dxa"/>
            <w:vMerge/>
            <w:tcBorders>
              <w:bottom w:val="single" w:sz="4" w:space="0" w:color="auto"/>
            </w:tcBorders>
            <w:vAlign w:val="center"/>
          </w:tcPr>
          <w:p w14:paraId="34C4382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37" w:type="dxa"/>
            <w:vMerge/>
            <w:tcBorders>
              <w:bottom w:val="single" w:sz="4" w:space="0" w:color="auto"/>
            </w:tcBorders>
          </w:tcPr>
          <w:p w14:paraId="66AA66BC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</w:tcPr>
          <w:p w14:paraId="32343A3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</w:tcPr>
          <w:p w14:paraId="18A992B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950" w:type="dxa"/>
            <w:vMerge/>
            <w:tcBorders>
              <w:bottom w:val="single" w:sz="4" w:space="0" w:color="auto"/>
            </w:tcBorders>
          </w:tcPr>
          <w:p w14:paraId="3C6D53D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9351F4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5FE33B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41311E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AA1BE2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BD09EC" w:rsidRPr="00BD09EC" w14:paraId="398CDB81" w14:textId="77777777" w:rsidTr="009718A4">
        <w:tc>
          <w:tcPr>
            <w:tcW w:w="2629" w:type="dxa"/>
            <w:gridSpan w:val="2"/>
            <w:tcBorders>
              <w:bottom w:val="nil"/>
            </w:tcBorders>
          </w:tcPr>
          <w:p w14:paraId="074BF7BD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  <w:t>กรณีไปช่วยราชการ</w:t>
            </w:r>
          </w:p>
        </w:tc>
        <w:tc>
          <w:tcPr>
            <w:tcW w:w="914" w:type="dxa"/>
            <w:tcBorders>
              <w:bottom w:val="nil"/>
            </w:tcBorders>
          </w:tcPr>
          <w:p w14:paraId="086BB34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14:paraId="26C9655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14:paraId="17408296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0DE63C6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EA66E0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1D71CB8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475781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7783B18D" w14:textId="77777777" w:rsidTr="009718A4">
        <w:tc>
          <w:tcPr>
            <w:tcW w:w="692" w:type="dxa"/>
            <w:tcBorders>
              <w:top w:val="nil"/>
              <w:bottom w:val="nil"/>
            </w:tcBorders>
          </w:tcPr>
          <w:p w14:paraId="6BCDB2D6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14:paraId="4D52A6D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76D6692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1A8C029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84C080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DD2F6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70CFCC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E09A3B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898A1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1C797348" w14:textId="77777777" w:rsidTr="009718A4">
        <w:tc>
          <w:tcPr>
            <w:tcW w:w="692" w:type="dxa"/>
            <w:tcBorders>
              <w:top w:val="nil"/>
              <w:bottom w:val="nil"/>
            </w:tcBorders>
          </w:tcPr>
          <w:p w14:paraId="123F719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</w:rPr>
              <w:t>1.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14:paraId="26F4D7E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นายตัวอย่าง  นะครับ</w:t>
            </w:r>
          </w:p>
          <w:p w14:paraId="1A0BF8BD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58521E22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BD09EC">
              <w:rPr>
                <w:rFonts w:ascii="TH SarabunIT๙" w:hAnsi="TH SarabunIT๙" w:cs="TH SarabunIT๙"/>
                <w:cs/>
              </w:rPr>
              <w:t>ครู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615AF66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14001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9AB0D5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วิทยาลัยเทคนิคจันทบุรี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2C2A4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วิทยาลัยเทคนิคตรัง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5EFE45" w14:textId="56F777FE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1 เม.ย. 6</w:t>
            </w:r>
            <w:r w:rsidR="00B87DED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4D8F68" w14:textId="0F9C0222" w:rsidR="004409DD" w:rsidRPr="00BD09EC" w:rsidRDefault="00B87DE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31 มี.ค. 70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8369AB" w14:textId="7B6CC82F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1258/256</w:t>
            </w:r>
            <w:r w:rsidR="00B87DED">
              <w:rPr>
                <w:rFonts w:ascii="TH SarabunIT๙" w:hAnsi="TH SarabunIT๙" w:cs="TH SarabunIT๙" w:hint="cs"/>
                <w:cs/>
              </w:rPr>
              <w:t>9</w:t>
            </w:r>
            <w:r w:rsidRPr="00BD09EC">
              <w:rPr>
                <w:rFonts w:ascii="TH SarabunIT๙" w:hAnsi="TH SarabunIT๙" w:cs="TH SarabunIT๙"/>
                <w:cs/>
              </w:rPr>
              <w:br/>
              <w:t>ลว. 2 ก.พ. 6</w:t>
            </w:r>
            <w:r w:rsidR="00B87DED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BD09EC" w:rsidRPr="00BD09EC" w14:paraId="19752CD1" w14:textId="77777777" w:rsidTr="009718A4">
        <w:tc>
          <w:tcPr>
            <w:tcW w:w="692" w:type="dxa"/>
            <w:tcBorders>
              <w:top w:val="nil"/>
              <w:bottom w:val="nil"/>
            </w:tcBorders>
          </w:tcPr>
          <w:p w14:paraId="7A48406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14:paraId="40DCD3C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72B4E05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200F572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78F3C3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06345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13D5F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031F3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D188AC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737ED2B6" w14:textId="77777777" w:rsidTr="009718A4">
        <w:tc>
          <w:tcPr>
            <w:tcW w:w="692" w:type="dxa"/>
            <w:tcBorders>
              <w:top w:val="nil"/>
              <w:bottom w:val="nil"/>
            </w:tcBorders>
          </w:tcPr>
          <w:p w14:paraId="3F450AFE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14:paraId="56C38D8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2719A3C0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1DABD492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6406940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95962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396EF1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5E8A1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E4543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6291053D" w14:textId="77777777" w:rsidTr="009718A4">
        <w:tc>
          <w:tcPr>
            <w:tcW w:w="2629" w:type="dxa"/>
            <w:gridSpan w:val="2"/>
            <w:tcBorders>
              <w:top w:val="nil"/>
              <w:bottom w:val="nil"/>
            </w:tcBorders>
          </w:tcPr>
          <w:p w14:paraId="63667412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</w:rPr>
            </w:pPr>
            <w:r w:rsidRPr="00BD09EC">
              <w:rPr>
                <w:rFonts w:ascii="TH SarabunIT๙" w:hAnsi="TH SarabunIT๙" w:cs="TH SarabunIT๙"/>
                <w:b/>
                <w:bCs/>
                <w:sz w:val="30"/>
                <w:szCs w:val="30"/>
                <w:u w:val="single"/>
                <w:cs/>
              </w:rPr>
              <w:t>กรณีมาช่วยราชการ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6C7FBC5D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7B6A3637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4AED4B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2255C1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40A39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D05622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85295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D09EC" w:rsidRPr="00BD09EC" w14:paraId="6C95E77F" w14:textId="77777777" w:rsidTr="009718A4">
        <w:tc>
          <w:tcPr>
            <w:tcW w:w="692" w:type="dxa"/>
            <w:tcBorders>
              <w:top w:val="nil"/>
              <w:bottom w:val="nil"/>
            </w:tcBorders>
          </w:tcPr>
          <w:p w14:paraId="7082EC5E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</w:rPr>
              <w:t>1.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14:paraId="69B2D1F9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cs/>
              </w:rPr>
            </w:pPr>
            <w:r w:rsidRPr="00BD09EC">
              <w:rPr>
                <w:rFonts w:ascii="TH SarabunIT๙" w:hAnsi="TH SarabunIT๙" w:cs="TH SarabunIT๙"/>
                <w:cs/>
              </w:rPr>
              <w:t>นางตัวอย่าง  นะคะ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0C2E392B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BD09EC">
              <w:rPr>
                <w:rFonts w:ascii="TH SarabunIT๙" w:hAnsi="TH SarabunIT๙" w:cs="TH SarabunIT๙"/>
                <w:cs/>
              </w:rPr>
              <w:t>ครู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6453D5D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6111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F3EEA1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วิทยาลัยเทคนิคน่าน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A8ABBD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วิทยาลัยเทคนิคจันทบุรี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D12A89" w14:textId="3ADAB36B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 xml:space="preserve">1 </w:t>
            </w:r>
            <w:r w:rsidR="00B87DED">
              <w:rPr>
                <w:rFonts w:ascii="TH SarabunIT๙" w:hAnsi="TH SarabunIT๙" w:cs="TH SarabunIT๙" w:hint="cs"/>
                <w:cs/>
              </w:rPr>
              <w:t>เม.ย. 69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597813" w14:textId="2E5978F6" w:rsidR="004409DD" w:rsidRPr="00BD09EC" w:rsidRDefault="00B87DE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 ก.ย. 69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16C0FC" w14:textId="5A90C939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  <w:r w:rsidRPr="00BD09EC">
              <w:rPr>
                <w:rFonts w:ascii="TH SarabunIT๙" w:hAnsi="TH SarabunIT๙" w:cs="TH SarabunIT๙"/>
                <w:cs/>
              </w:rPr>
              <w:t>1366/256</w:t>
            </w:r>
            <w:r w:rsidR="00B87DED">
              <w:rPr>
                <w:rFonts w:ascii="TH SarabunIT๙" w:hAnsi="TH SarabunIT๙" w:cs="TH SarabunIT๙" w:hint="cs"/>
                <w:cs/>
              </w:rPr>
              <w:t>9</w:t>
            </w:r>
            <w:r w:rsidRPr="00BD09EC">
              <w:rPr>
                <w:rFonts w:ascii="TH SarabunIT๙" w:hAnsi="TH SarabunIT๙" w:cs="TH SarabunIT๙"/>
                <w:cs/>
              </w:rPr>
              <w:br/>
              <w:t xml:space="preserve">ลว. 12 </w:t>
            </w:r>
            <w:r w:rsidR="00B87DED">
              <w:rPr>
                <w:rFonts w:ascii="TH SarabunIT๙" w:hAnsi="TH SarabunIT๙" w:cs="TH SarabunIT๙" w:hint="cs"/>
                <w:cs/>
              </w:rPr>
              <w:t>มี.ค. 69</w:t>
            </w:r>
          </w:p>
          <w:p w14:paraId="4A60547C" w14:textId="77777777" w:rsidR="005221C2" w:rsidRPr="00BD09EC" w:rsidRDefault="005221C2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4409DD" w:rsidRPr="00BD09EC" w14:paraId="604618D1" w14:textId="77777777" w:rsidTr="005221C2">
        <w:tc>
          <w:tcPr>
            <w:tcW w:w="692" w:type="dxa"/>
            <w:tcBorders>
              <w:top w:val="nil"/>
              <w:bottom w:val="single" w:sz="4" w:space="0" w:color="auto"/>
            </w:tcBorders>
          </w:tcPr>
          <w:p w14:paraId="4DDED3CB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937" w:type="dxa"/>
            <w:tcBorders>
              <w:top w:val="nil"/>
              <w:bottom w:val="single" w:sz="4" w:space="0" w:color="auto"/>
            </w:tcBorders>
          </w:tcPr>
          <w:p w14:paraId="786FF8DF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single" w:sz="4" w:space="0" w:color="auto"/>
            </w:tcBorders>
          </w:tcPr>
          <w:p w14:paraId="7AAB72F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14" w:type="dxa"/>
            <w:tcBorders>
              <w:top w:val="nil"/>
              <w:bottom w:val="single" w:sz="4" w:space="0" w:color="auto"/>
            </w:tcBorders>
          </w:tcPr>
          <w:p w14:paraId="1E65E2DE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14:paraId="45BD2B9A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053E7B54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90E0AD3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AC21B2B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3990448" w14:textId="77777777" w:rsidR="004409DD" w:rsidRPr="00BD09EC" w:rsidRDefault="004409DD" w:rsidP="009718A4">
            <w:pPr>
              <w:pStyle w:val="a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720"/>
                <w:tab w:val="left" w:pos="1296"/>
                <w:tab w:val="left" w:pos="216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744A40C9" w14:textId="77777777" w:rsidR="004409DD" w:rsidRPr="00BD09EC" w:rsidRDefault="004409DD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rPr>
          <w:rFonts w:ascii="TH SarabunIT๙" w:hAnsi="TH SarabunIT๙" w:cs="TH SarabunIT๙"/>
          <w:sz w:val="16"/>
          <w:szCs w:val="16"/>
        </w:rPr>
      </w:pPr>
    </w:p>
    <w:p w14:paraId="5FA463CA" w14:textId="77777777" w:rsidR="004409DD" w:rsidRPr="00BD09EC" w:rsidRDefault="004409DD" w:rsidP="004409DD">
      <w:pPr>
        <w:ind w:left="3600" w:right="562" w:firstLine="72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>ได้ตรวจสอบแล้วถูกต้อง</w:t>
      </w:r>
    </w:p>
    <w:p w14:paraId="377EA0F6" w14:textId="49ADF0CB" w:rsidR="004409DD" w:rsidRPr="00BD09EC" w:rsidRDefault="004409DD" w:rsidP="004409DD">
      <w:pPr>
        <w:ind w:right="1546"/>
        <w:rPr>
          <w:rFonts w:ascii="TH SarabunIT๙" w:hAnsi="TH SarabunIT๙" w:cs="TH SarabunIT๙"/>
          <w:b/>
          <w:bCs/>
          <w:szCs w:val="24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</w:p>
    <w:p w14:paraId="47C94CBE" w14:textId="77777777" w:rsidR="004409DD" w:rsidRPr="00BD09EC" w:rsidRDefault="004409DD" w:rsidP="004409DD">
      <w:pPr>
        <w:spacing w:line="360" w:lineRule="auto"/>
        <w:ind w:left="7200" w:right="41"/>
        <w:rPr>
          <w:rFonts w:ascii="TH SarabunIT๙" w:hAnsi="TH SarabunIT๙" w:cs="TH SarabunIT๙"/>
          <w:b/>
          <w:bCs/>
          <w:sz w:val="30"/>
          <w:szCs w:val="3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ลงชื่อ 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 w:rsidRPr="00BD09EC"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 เรียนดี 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 w:rsidRPr="00BD09EC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br/>
        <w:t xml:space="preserve">           </w:t>
      </w:r>
      <w:r w:rsidRPr="00BD09E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</w:t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>(</w:t>
      </w:r>
      <w:r w:rsidRPr="00BD09EC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นายเรียนดี มีความสุข</w:t>
      </w: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091EA12" w14:textId="4165383D" w:rsidR="004409DD" w:rsidRPr="00BD09EC" w:rsidRDefault="004409DD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spacing w:line="360" w:lineRule="auto"/>
        <w:rPr>
          <w:rFonts w:ascii="TH SarabunIT๙" w:hAnsi="TH SarabunIT๙" w:cs="TH SarabunIT๙"/>
          <w:sz w:val="30"/>
          <w:szCs w:val="30"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                 </w:t>
      </w:r>
      <w:r w:rsidR="00197CBA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ผู้อำนวยการ</w:t>
      </w:r>
      <w:r w:rsidR="00197CBA" w:rsidRPr="00197CBA">
        <w:rPr>
          <w:rFonts w:ascii="TH SarabunIT๙" w:hAnsi="TH SarabunIT๙" w:cs="TH SarabunIT๙" w:hint="cs"/>
          <w:b/>
          <w:bCs/>
          <w:sz w:val="30"/>
          <w:szCs w:val="30"/>
          <w:cs/>
        </w:rPr>
        <w:t>สถาบันการอาชีวศึกษา/</w:t>
      </w:r>
      <w:r w:rsidR="00197CBA" w:rsidRPr="00197CBA">
        <w:rPr>
          <w:rFonts w:ascii="TH SarabunIT๙" w:hAnsi="TH SarabunIT๙" w:cs="TH SarabunIT๙"/>
          <w:b/>
          <w:bCs/>
          <w:sz w:val="30"/>
          <w:szCs w:val="30"/>
          <w:cs/>
        </w:rPr>
        <w:t>สถานศึกษา/หน่วยงาน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</w:t>
      </w:r>
      <w:r w:rsidRPr="00BD09EC"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>ผู้อำนวยการวิทยาลัยเทคนิคจันทบุรี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</w:p>
    <w:p w14:paraId="0C0AC865" w14:textId="77777777" w:rsidR="004409DD" w:rsidRPr="00BD09EC" w:rsidRDefault="004409DD" w:rsidP="004409DD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rPr>
          <w:rFonts w:ascii="TH SarabunIT๙" w:hAnsi="TH SarabunIT๙" w:cs="TH SarabunIT๙"/>
          <w:sz w:val="30"/>
          <w:szCs w:val="30"/>
          <w:cs/>
        </w:rPr>
      </w:pPr>
      <w:r w:rsidRPr="00BD09EC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หมายเหตุ</w:t>
      </w:r>
      <w:r w:rsidRPr="00BD09EC">
        <w:rPr>
          <w:rFonts w:ascii="TH SarabunIT๙" w:hAnsi="TH SarabunIT๙" w:cs="TH SarabunIT๙"/>
          <w:sz w:val="30"/>
          <w:szCs w:val="30"/>
        </w:rPr>
        <w:t xml:space="preserve">   1. </w:t>
      </w:r>
      <w:r w:rsidRPr="00BD09EC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แนบคำสั่ง</w:t>
      </w:r>
      <w:r w:rsidRPr="00BD09EC">
        <w:rPr>
          <w:rFonts w:ascii="TH SarabunIT๙" w:hAnsi="TH SarabunIT๙" w:cs="TH SarabunIT๙"/>
          <w:sz w:val="30"/>
          <w:szCs w:val="30"/>
          <w:cs/>
        </w:rPr>
        <w:t>สำนักงานคณะกรรมการการอาชีวศึกษา ให้ข้าราชการครูและบุคลากรทางการศึกษาช่วยปฏิบัติราชการ</w:t>
      </w:r>
    </w:p>
    <w:p w14:paraId="7844A9F5" w14:textId="09FF12BE" w:rsidR="00D226D2" w:rsidRPr="00BD09EC" w:rsidRDefault="004409DD" w:rsidP="00D226D2">
      <w:pPr>
        <w:pStyle w:val="a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720"/>
          <w:tab w:val="left" w:pos="1296"/>
          <w:tab w:val="left" w:pos="2160"/>
        </w:tabs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BD09EC">
        <w:rPr>
          <w:rFonts w:ascii="TH SarabunIT๙" w:hAnsi="TH SarabunIT๙" w:cs="TH SarabunIT๙"/>
          <w:sz w:val="30"/>
          <w:szCs w:val="30"/>
          <w:cs/>
        </w:rPr>
        <w:t xml:space="preserve">               2. หากมีการเปลี่ยนแปลงข้อมูลรายการใดในภายหลัง ให้แจ้งกลุ่มงานสิทธิประโยชน์และข้อมูลบุคคลทราบด้วย โทร 02 281 5555 ต่อ 1602 </w:t>
      </w:r>
    </w:p>
    <w:sectPr w:rsidR="00D226D2" w:rsidRPr="00BD09EC" w:rsidSect="005221C2">
      <w:headerReference w:type="even" r:id="rId11"/>
      <w:footerReference w:type="default" r:id="rId12"/>
      <w:footerReference w:type="first" r:id="rId13"/>
      <w:pgSz w:w="16838" w:h="11906" w:orient="landscape" w:code="9"/>
      <w:pgMar w:top="851" w:right="851" w:bottom="851" w:left="1134" w:header="851" w:footer="851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F276" w14:textId="77777777" w:rsidR="00B83DD4" w:rsidRDefault="00B83DD4">
      <w:r>
        <w:separator/>
      </w:r>
    </w:p>
  </w:endnote>
  <w:endnote w:type="continuationSeparator" w:id="0">
    <w:p w14:paraId="152EBBC3" w14:textId="77777777" w:rsidR="00B83DD4" w:rsidRDefault="00B8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C4A76" w14:textId="3134E74F" w:rsidR="00AD48BF" w:rsidRPr="00F50556" w:rsidRDefault="00AD48BF" w:rsidP="00602B6D">
    <w:pPr>
      <w:tabs>
        <w:tab w:val="left" w:pos="1701"/>
        <w:tab w:val="left" w:pos="1843"/>
        <w:tab w:val="left" w:pos="4253"/>
      </w:tabs>
      <w:jc w:val="center"/>
      <w:rPr>
        <w:rFonts w:ascii="TH SarabunIT๙" w:hAnsi="TH SarabunIT๙" w:cs="TH SarabunIT๙"/>
        <w:b/>
        <w:bCs/>
        <w:sz w:val="36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82F1" w14:textId="77777777" w:rsidR="00AD48BF" w:rsidRPr="00F50556" w:rsidRDefault="00AD48BF" w:rsidP="001B7389">
    <w:pPr>
      <w:tabs>
        <w:tab w:val="left" w:pos="1701"/>
        <w:tab w:val="left" w:pos="1843"/>
        <w:tab w:val="left" w:pos="4253"/>
      </w:tabs>
      <w:jc w:val="center"/>
      <w:rPr>
        <w:rFonts w:ascii="TH SarabunIT๙" w:hAnsi="TH SarabunIT๙" w:cs="TH SarabunIT๙"/>
        <w:b/>
        <w:bCs/>
        <w:sz w:val="36"/>
        <w:szCs w:val="36"/>
      </w:rPr>
    </w:pPr>
    <w:r w:rsidRPr="00F50556">
      <w:rPr>
        <w:rFonts w:ascii="TH SarabunIT๙" w:hAnsi="TH SarabunIT๙" w:cs="TH SarabunIT๙"/>
        <w:b/>
        <w:bCs/>
        <w:sz w:val="36"/>
        <w:szCs w:val="36"/>
      </w:rPr>
      <w:t>“</w:t>
    </w:r>
    <w:r w:rsidRPr="00F50556">
      <w:rPr>
        <w:rFonts w:ascii="TH SarabunIT๙" w:hAnsi="TH SarabunIT๙" w:cs="TH SarabunIT๙"/>
        <w:b/>
        <w:bCs/>
        <w:sz w:val="36"/>
        <w:szCs w:val="36"/>
        <w:cs/>
      </w:rPr>
      <w:t>เรียนดี มีความสุข</w:t>
    </w:r>
    <w:r w:rsidRPr="00F50556">
      <w:rPr>
        <w:rFonts w:ascii="TH SarabunIT๙" w:hAnsi="TH SarabunIT๙" w:cs="TH SarabunIT๙"/>
        <w:b/>
        <w:bCs/>
        <w:sz w:val="36"/>
        <w:szCs w:val="36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D272" w14:textId="493FE397" w:rsidR="00C257E8" w:rsidRPr="00F50556" w:rsidRDefault="00C257E8" w:rsidP="00C257E8">
    <w:pPr>
      <w:tabs>
        <w:tab w:val="left" w:pos="1701"/>
        <w:tab w:val="left" w:pos="1843"/>
        <w:tab w:val="left" w:pos="4253"/>
      </w:tabs>
      <w:jc w:val="center"/>
      <w:rPr>
        <w:rFonts w:ascii="TH SarabunIT๙" w:hAnsi="TH SarabunIT๙" w:cs="TH SarabunIT๙"/>
        <w:b/>
        <w:bCs/>
        <w:sz w:val="36"/>
        <w:szCs w:val="3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6717" w14:textId="0DED6968" w:rsidR="00C257E8" w:rsidRPr="00D226D2" w:rsidRDefault="00C257E8" w:rsidP="00D226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1F85" w14:textId="77777777" w:rsidR="00B83DD4" w:rsidRDefault="00B83DD4">
      <w:r>
        <w:separator/>
      </w:r>
    </w:p>
  </w:footnote>
  <w:footnote w:type="continuationSeparator" w:id="0">
    <w:p w14:paraId="5132CD05" w14:textId="77777777" w:rsidR="00B83DD4" w:rsidRDefault="00B8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1250" w14:textId="77777777" w:rsidR="00AD48BF" w:rsidRDefault="00AD48BF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separate"/>
    </w:r>
    <w:r>
      <w:rPr>
        <w:rStyle w:val="a7"/>
        <w:noProof/>
        <w:cs/>
      </w:rPr>
      <w:t>๒</w:t>
    </w:r>
    <w:r>
      <w:rPr>
        <w:rStyle w:val="a7"/>
        <w:cs/>
      </w:rPr>
      <w:fldChar w:fldCharType="end"/>
    </w:r>
  </w:p>
  <w:p w14:paraId="38373B10" w14:textId="77777777" w:rsidR="00AD48BF" w:rsidRDefault="00AD48B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D614" w14:textId="77777777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F317922" w14:textId="77777777" w:rsidR="00B84631" w:rsidRDefault="00B846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7544"/>
    <w:multiLevelType w:val="hybridMultilevel"/>
    <w:tmpl w:val="A6766B44"/>
    <w:lvl w:ilvl="0" w:tplc="D36C71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8C31402"/>
    <w:multiLevelType w:val="hybridMultilevel"/>
    <w:tmpl w:val="A6766B44"/>
    <w:lvl w:ilvl="0" w:tplc="D36C71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69F064BB"/>
    <w:multiLevelType w:val="hybridMultilevel"/>
    <w:tmpl w:val="A6766B44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70C76215"/>
    <w:multiLevelType w:val="hybridMultilevel"/>
    <w:tmpl w:val="A6766B44"/>
    <w:lvl w:ilvl="0" w:tplc="D36C71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72C301A0"/>
    <w:multiLevelType w:val="hybridMultilevel"/>
    <w:tmpl w:val="A6766B44"/>
    <w:lvl w:ilvl="0" w:tplc="D36C71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790126562">
    <w:abstractNumId w:val="0"/>
  </w:num>
  <w:num w:numId="2" w16cid:durableId="1659184208">
    <w:abstractNumId w:val="3"/>
  </w:num>
  <w:num w:numId="3" w16cid:durableId="1086344700">
    <w:abstractNumId w:val="4"/>
  </w:num>
  <w:num w:numId="4" w16cid:durableId="1471749565">
    <w:abstractNumId w:val="1"/>
  </w:num>
  <w:num w:numId="5" w16cid:durableId="423764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3E7"/>
    <w:rsid w:val="000009B3"/>
    <w:rsid w:val="00003282"/>
    <w:rsid w:val="0001777F"/>
    <w:rsid w:val="00041424"/>
    <w:rsid w:val="0004370C"/>
    <w:rsid w:val="000448A9"/>
    <w:rsid w:val="000557D6"/>
    <w:rsid w:val="0006583D"/>
    <w:rsid w:val="00085308"/>
    <w:rsid w:val="00092305"/>
    <w:rsid w:val="000B09EC"/>
    <w:rsid w:val="000B4EB9"/>
    <w:rsid w:val="000B5128"/>
    <w:rsid w:val="000B5DAE"/>
    <w:rsid w:val="000D5DE5"/>
    <w:rsid w:val="000D5F0E"/>
    <w:rsid w:val="000D658D"/>
    <w:rsid w:val="000D71DC"/>
    <w:rsid w:val="000F2356"/>
    <w:rsid w:val="00103F34"/>
    <w:rsid w:val="00106722"/>
    <w:rsid w:val="00107DC9"/>
    <w:rsid w:val="0011229C"/>
    <w:rsid w:val="0011736E"/>
    <w:rsid w:val="00137F55"/>
    <w:rsid w:val="001407DB"/>
    <w:rsid w:val="00166380"/>
    <w:rsid w:val="00181245"/>
    <w:rsid w:val="00193FB7"/>
    <w:rsid w:val="00197051"/>
    <w:rsid w:val="00197CBA"/>
    <w:rsid w:val="001A2012"/>
    <w:rsid w:val="001B03BE"/>
    <w:rsid w:val="001C0EF6"/>
    <w:rsid w:val="001C4586"/>
    <w:rsid w:val="001E2B78"/>
    <w:rsid w:val="001E3CEB"/>
    <w:rsid w:val="001F0B94"/>
    <w:rsid w:val="001F1E20"/>
    <w:rsid w:val="001F4DB4"/>
    <w:rsid w:val="001F5E85"/>
    <w:rsid w:val="00206A56"/>
    <w:rsid w:val="00214631"/>
    <w:rsid w:val="00234405"/>
    <w:rsid w:val="00252AD5"/>
    <w:rsid w:val="00260083"/>
    <w:rsid w:val="0026399F"/>
    <w:rsid w:val="002716FF"/>
    <w:rsid w:val="002747A4"/>
    <w:rsid w:val="00280E59"/>
    <w:rsid w:val="0028697E"/>
    <w:rsid w:val="002A5510"/>
    <w:rsid w:val="002B58CD"/>
    <w:rsid w:val="002C097E"/>
    <w:rsid w:val="002C6EFC"/>
    <w:rsid w:val="002E1EB8"/>
    <w:rsid w:val="0032276D"/>
    <w:rsid w:val="003372B4"/>
    <w:rsid w:val="0038197A"/>
    <w:rsid w:val="00387B20"/>
    <w:rsid w:val="003963B9"/>
    <w:rsid w:val="003A4AA2"/>
    <w:rsid w:val="003B0B81"/>
    <w:rsid w:val="003D3556"/>
    <w:rsid w:val="003D6515"/>
    <w:rsid w:val="003D6570"/>
    <w:rsid w:val="003E2C63"/>
    <w:rsid w:val="003E7A3A"/>
    <w:rsid w:val="003F7532"/>
    <w:rsid w:val="00403BF6"/>
    <w:rsid w:val="00404D30"/>
    <w:rsid w:val="004409DD"/>
    <w:rsid w:val="004470AA"/>
    <w:rsid w:val="00447D99"/>
    <w:rsid w:val="004632B3"/>
    <w:rsid w:val="00481A7E"/>
    <w:rsid w:val="00493CC4"/>
    <w:rsid w:val="004B4D7E"/>
    <w:rsid w:val="004B5D14"/>
    <w:rsid w:val="004C53C8"/>
    <w:rsid w:val="004C5F34"/>
    <w:rsid w:val="004D6EF7"/>
    <w:rsid w:val="004E42F7"/>
    <w:rsid w:val="004F4ACB"/>
    <w:rsid w:val="004F55DE"/>
    <w:rsid w:val="004F6ABB"/>
    <w:rsid w:val="00500D8D"/>
    <w:rsid w:val="0052105A"/>
    <w:rsid w:val="005221C2"/>
    <w:rsid w:val="00526C7C"/>
    <w:rsid w:val="0057142D"/>
    <w:rsid w:val="00591CC8"/>
    <w:rsid w:val="005A55F2"/>
    <w:rsid w:val="005B281D"/>
    <w:rsid w:val="005B37D3"/>
    <w:rsid w:val="005F0C9B"/>
    <w:rsid w:val="005F0FAF"/>
    <w:rsid w:val="005F4EE0"/>
    <w:rsid w:val="006013E7"/>
    <w:rsid w:val="0060301D"/>
    <w:rsid w:val="0060324F"/>
    <w:rsid w:val="0061025C"/>
    <w:rsid w:val="006319BF"/>
    <w:rsid w:val="0063681B"/>
    <w:rsid w:val="00640BF3"/>
    <w:rsid w:val="00646FD0"/>
    <w:rsid w:val="006637FC"/>
    <w:rsid w:val="006649A0"/>
    <w:rsid w:val="00666045"/>
    <w:rsid w:val="00667C88"/>
    <w:rsid w:val="00670E4C"/>
    <w:rsid w:val="006710A2"/>
    <w:rsid w:val="00694646"/>
    <w:rsid w:val="006955FE"/>
    <w:rsid w:val="006A04D9"/>
    <w:rsid w:val="006A4118"/>
    <w:rsid w:val="006A533E"/>
    <w:rsid w:val="006B17F4"/>
    <w:rsid w:val="006B5311"/>
    <w:rsid w:val="006D16F7"/>
    <w:rsid w:val="006F1122"/>
    <w:rsid w:val="006F2759"/>
    <w:rsid w:val="006F3696"/>
    <w:rsid w:val="00731483"/>
    <w:rsid w:val="00747273"/>
    <w:rsid w:val="00753C43"/>
    <w:rsid w:val="0076027C"/>
    <w:rsid w:val="007625F2"/>
    <w:rsid w:val="00775B0E"/>
    <w:rsid w:val="00793C91"/>
    <w:rsid w:val="007941B5"/>
    <w:rsid w:val="007942CF"/>
    <w:rsid w:val="007A5C1C"/>
    <w:rsid w:val="007B69C7"/>
    <w:rsid w:val="007E6A40"/>
    <w:rsid w:val="007E6E95"/>
    <w:rsid w:val="007F3DF8"/>
    <w:rsid w:val="00805C3B"/>
    <w:rsid w:val="00831813"/>
    <w:rsid w:val="0084727E"/>
    <w:rsid w:val="00850D82"/>
    <w:rsid w:val="008535D9"/>
    <w:rsid w:val="00857933"/>
    <w:rsid w:val="008648A1"/>
    <w:rsid w:val="0086677E"/>
    <w:rsid w:val="0087066B"/>
    <w:rsid w:val="008720A2"/>
    <w:rsid w:val="00874F6B"/>
    <w:rsid w:val="00890E1E"/>
    <w:rsid w:val="008A2B4C"/>
    <w:rsid w:val="008A4071"/>
    <w:rsid w:val="008B1BA9"/>
    <w:rsid w:val="008C160F"/>
    <w:rsid w:val="008C1886"/>
    <w:rsid w:val="008F5DDC"/>
    <w:rsid w:val="009001D4"/>
    <w:rsid w:val="00904C2B"/>
    <w:rsid w:val="00906555"/>
    <w:rsid w:val="009077DE"/>
    <w:rsid w:val="00921E9F"/>
    <w:rsid w:val="00923102"/>
    <w:rsid w:val="009246B6"/>
    <w:rsid w:val="009322EF"/>
    <w:rsid w:val="00934ABF"/>
    <w:rsid w:val="00937CB6"/>
    <w:rsid w:val="00942E6E"/>
    <w:rsid w:val="00943370"/>
    <w:rsid w:val="00946E2C"/>
    <w:rsid w:val="00951D06"/>
    <w:rsid w:val="00966AF8"/>
    <w:rsid w:val="00975200"/>
    <w:rsid w:val="00990D85"/>
    <w:rsid w:val="009B0109"/>
    <w:rsid w:val="009B487E"/>
    <w:rsid w:val="009B7AA0"/>
    <w:rsid w:val="009C56B6"/>
    <w:rsid w:val="009C74E1"/>
    <w:rsid w:val="009D74D7"/>
    <w:rsid w:val="00A005F1"/>
    <w:rsid w:val="00A17159"/>
    <w:rsid w:val="00A219BF"/>
    <w:rsid w:val="00A21D87"/>
    <w:rsid w:val="00A22AE2"/>
    <w:rsid w:val="00A22FCB"/>
    <w:rsid w:val="00A32C1D"/>
    <w:rsid w:val="00A50335"/>
    <w:rsid w:val="00A54287"/>
    <w:rsid w:val="00A60D81"/>
    <w:rsid w:val="00A64DF4"/>
    <w:rsid w:val="00A6691E"/>
    <w:rsid w:val="00A772EB"/>
    <w:rsid w:val="00A77BC3"/>
    <w:rsid w:val="00A860B7"/>
    <w:rsid w:val="00A8635F"/>
    <w:rsid w:val="00A97E58"/>
    <w:rsid w:val="00AB3BC8"/>
    <w:rsid w:val="00AD0725"/>
    <w:rsid w:val="00AD48BF"/>
    <w:rsid w:val="00AE2928"/>
    <w:rsid w:val="00AE4267"/>
    <w:rsid w:val="00AE4ADE"/>
    <w:rsid w:val="00B013D0"/>
    <w:rsid w:val="00B17E09"/>
    <w:rsid w:val="00B42A6B"/>
    <w:rsid w:val="00B578B9"/>
    <w:rsid w:val="00B61540"/>
    <w:rsid w:val="00B80B01"/>
    <w:rsid w:val="00B812EF"/>
    <w:rsid w:val="00B83DD4"/>
    <w:rsid w:val="00B84631"/>
    <w:rsid w:val="00B8566C"/>
    <w:rsid w:val="00B87DED"/>
    <w:rsid w:val="00BA3F48"/>
    <w:rsid w:val="00BC0C23"/>
    <w:rsid w:val="00BD09EC"/>
    <w:rsid w:val="00BE171E"/>
    <w:rsid w:val="00BF59C1"/>
    <w:rsid w:val="00C13F57"/>
    <w:rsid w:val="00C145B9"/>
    <w:rsid w:val="00C257E8"/>
    <w:rsid w:val="00C361B0"/>
    <w:rsid w:val="00C53BE9"/>
    <w:rsid w:val="00C5743E"/>
    <w:rsid w:val="00C64B13"/>
    <w:rsid w:val="00C87958"/>
    <w:rsid w:val="00C87E7C"/>
    <w:rsid w:val="00C900AD"/>
    <w:rsid w:val="00C94909"/>
    <w:rsid w:val="00CB1F52"/>
    <w:rsid w:val="00CC678D"/>
    <w:rsid w:val="00CE1857"/>
    <w:rsid w:val="00CE6CB4"/>
    <w:rsid w:val="00CF1E5D"/>
    <w:rsid w:val="00CF24D3"/>
    <w:rsid w:val="00CF603B"/>
    <w:rsid w:val="00CF78FE"/>
    <w:rsid w:val="00D01F33"/>
    <w:rsid w:val="00D103BD"/>
    <w:rsid w:val="00D226D2"/>
    <w:rsid w:val="00D22F09"/>
    <w:rsid w:val="00D27CC3"/>
    <w:rsid w:val="00D33467"/>
    <w:rsid w:val="00D35165"/>
    <w:rsid w:val="00D4023D"/>
    <w:rsid w:val="00D518B7"/>
    <w:rsid w:val="00D6626B"/>
    <w:rsid w:val="00D74BF6"/>
    <w:rsid w:val="00D90DE8"/>
    <w:rsid w:val="00D918DF"/>
    <w:rsid w:val="00DA60B5"/>
    <w:rsid w:val="00DB741A"/>
    <w:rsid w:val="00DC38A7"/>
    <w:rsid w:val="00DC606E"/>
    <w:rsid w:val="00DE6258"/>
    <w:rsid w:val="00DE6FA0"/>
    <w:rsid w:val="00E163C5"/>
    <w:rsid w:val="00E300A7"/>
    <w:rsid w:val="00E41001"/>
    <w:rsid w:val="00E4171A"/>
    <w:rsid w:val="00E4280A"/>
    <w:rsid w:val="00E42A01"/>
    <w:rsid w:val="00E4478F"/>
    <w:rsid w:val="00E537F1"/>
    <w:rsid w:val="00E62599"/>
    <w:rsid w:val="00E66806"/>
    <w:rsid w:val="00ED2598"/>
    <w:rsid w:val="00ED4A9D"/>
    <w:rsid w:val="00ED5FED"/>
    <w:rsid w:val="00EE0C32"/>
    <w:rsid w:val="00F01AA0"/>
    <w:rsid w:val="00F056B3"/>
    <w:rsid w:val="00F116A9"/>
    <w:rsid w:val="00F23720"/>
    <w:rsid w:val="00F2698D"/>
    <w:rsid w:val="00F45536"/>
    <w:rsid w:val="00F57925"/>
    <w:rsid w:val="00F71BB2"/>
    <w:rsid w:val="00F74F08"/>
    <w:rsid w:val="00F83612"/>
    <w:rsid w:val="00FB23A7"/>
    <w:rsid w:val="00FB3EF2"/>
    <w:rsid w:val="00FC431A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1D57A"/>
  <w15:chartTrackingRefBased/>
  <w15:docId w15:val="{C10C4BF3-A09D-4B80-B63D-D96A8369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003282"/>
    <w:rPr>
      <w:sz w:val="24"/>
      <w:szCs w:val="28"/>
    </w:rPr>
  </w:style>
  <w:style w:type="paragraph" w:styleId="a9">
    <w:name w:val="No Spacing"/>
    <w:uiPriority w:val="1"/>
    <w:qFormat/>
    <w:rsid w:val="00106722"/>
    <w:rPr>
      <w:sz w:val="24"/>
      <w:szCs w:val="28"/>
    </w:rPr>
  </w:style>
  <w:style w:type="paragraph" w:styleId="aa">
    <w:name w:val="List Paragraph"/>
    <w:basedOn w:val="a"/>
    <w:uiPriority w:val="34"/>
    <w:qFormat/>
    <w:rsid w:val="00DE6258"/>
    <w:pPr>
      <w:ind w:left="720"/>
      <w:contextualSpacing/>
    </w:pPr>
  </w:style>
  <w:style w:type="paragraph" w:styleId="ab">
    <w:name w:val="macro"/>
    <w:link w:val="ac"/>
    <w:rsid w:val="002C6E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G Times" w:hAnsi="CG Times"/>
      <w:sz w:val="28"/>
      <w:szCs w:val="28"/>
    </w:rPr>
  </w:style>
  <w:style w:type="character" w:customStyle="1" w:styleId="ac">
    <w:name w:val="ข้อความแมโคร อักขระ"/>
    <w:basedOn w:val="a0"/>
    <w:link w:val="ab"/>
    <w:rsid w:val="002C6EFC"/>
    <w:rPr>
      <w:rFonts w:ascii="CG Times" w:hAnsi="CG Times"/>
      <w:sz w:val="28"/>
      <w:szCs w:val="28"/>
    </w:rPr>
  </w:style>
  <w:style w:type="paragraph" w:styleId="ad">
    <w:name w:val="Balloon Text"/>
    <w:basedOn w:val="a"/>
    <w:link w:val="ae"/>
    <w:semiHidden/>
    <w:unhideWhenUsed/>
    <w:rsid w:val="007E6A40"/>
    <w:rPr>
      <w:rFonts w:ascii="Leelawadee" w:hAnsi="Leelawadee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semiHidden/>
    <w:rsid w:val="007E6A40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D81E1-D403-4C00-BB11-C6781202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HP</dc:creator>
  <cp:keywords/>
  <dc:description/>
  <cp:lastModifiedBy>lenovo</cp:lastModifiedBy>
  <cp:revision>2</cp:revision>
  <cp:lastPrinted>2025-07-21T03:36:00Z</cp:lastPrinted>
  <dcterms:created xsi:type="dcterms:W3CDTF">2026-08-20T04:00:00Z</dcterms:created>
  <dcterms:modified xsi:type="dcterms:W3CDTF">2026-08-20T04:00:00Z</dcterms:modified>
</cp:coreProperties>
</file>