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B46CC" w14:textId="15F59C61" w:rsidR="005F0FAF" w:rsidRPr="00BD09EC" w:rsidRDefault="005F0FAF" w:rsidP="004409DD">
      <w:pPr>
        <w:pStyle w:val="ab"/>
        <w:tabs>
          <w:tab w:val="clear" w:pos="480"/>
          <w:tab w:val="clear" w:pos="960"/>
          <w:tab w:val="clear" w:pos="1440"/>
          <w:tab w:val="clear" w:pos="1920"/>
          <w:tab w:val="clear" w:pos="2400"/>
          <w:tab w:val="clear" w:pos="2880"/>
          <w:tab w:val="clear" w:pos="3360"/>
          <w:tab w:val="clear" w:pos="3840"/>
          <w:tab w:val="clear" w:pos="4320"/>
          <w:tab w:val="left" w:pos="720"/>
          <w:tab w:val="left" w:pos="1296"/>
          <w:tab w:val="left" w:pos="2160"/>
        </w:tabs>
        <w:spacing w:before="24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>แบบสำรวจการช่วยราชการหรือปฏิบัติราชการใน</w:t>
      </w:r>
      <w:r w:rsidR="00DA60B5" w:rsidRPr="00DA60B5">
        <w:rPr>
          <w:rFonts w:ascii="TH SarabunIT๙" w:hAnsi="TH SarabunIT๙" w:cs="TH SarabunIT๙"/>
          <w:b/>
          <w:bCs/>
          <w:sz w:val="36"/>
          <w:szCs w:val="36"/>
          <w:cs/>
        </w:rPr>
        <w:t>สถานศึกษา</w:t>
      </w:r>
      <w:r w:rsidR="004409DD" w:rsidRPr="00BD09EC">
        <w:rPr>
          <w:rFonts w:ascii="TH SarabunIT๙" w:hAnsi="TH SarabunIT๙" w:cs="TH SarabunIT๙" w:hint="cs"/>
          <w:b/>
          <w:bCs/>
          <w:sz w:val="36"/>
          <w:szCs w:val="36"/>
          <w:cs/>
        </w:rPr>
        <w:t>/</w:t>
      </w:r>
      <w:r w:rsidR="00DA60B5" w:rsidRPr="00DA60B5">
        <w:rPr>
          <w:rFonts w:ascii="TH SarabunIT๙" w:hAnsi="TH SarabunIT๙" w:cs="TH SarabunIT๙"/>
          <w:b/>
          <w:bCs/>
          <w:sz w:val="36"/>
          <w:szCs w:val="36"/>
          <w:cs/>
        </w:rPr>
        <w:t>สถาบันการอาชีวศึกษา</w:t>
      </w: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>/หน่วยงานอื่น</w:t>
      </w:r>
    </w:p>
    <w:p w14:paraId="1DF7D3A8" w14:textId="4ED424A7" w:rsidR="005F0FAF" w:rsidRPr="00BD09EC" w:rsidRDefault="00DA60B5" w:rsidP="004409DD">
      <w:pPr>
        <w:pStyle w:val="ab"/>
        <w:tabs>
          <w:tab w:val="clear" w:pos="480"/>
          <w:tab w:val="clear" w:pos="960"/>
          <w:tab w:val="clear" w:pos="1440"/>
          <w:tab w:val="clear" w:pos="1920"/>
          <w:tab w:val="clear" w:pos="2400"/>
          <w:tab w:val="clear" w:pos="2880"/>
          <w:tab w:val="clear" w:pos="3360"/>
          <w:tab w:val="clear" w:pos="3840"/>
          <w:tab w:val="clear" w:pos="4320"/>
          <w:tab w:val="left" w:pos="720"/>
          <w:tab w:val="left" w:pos="1296"/>
          <w:tab w:val="left" w:pos="2160"/>
        </w:tabs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DA60B5">
        <w:rPr>
          <w:rFonts w:ascii="TH SarabunIT๙" w:hAnsi="TH SarabunIT๙" w:cs="TH SarabunIT๙"/>
          <w:b/>
          <w:bCs/>
          <w:sz w:val="36"/>
          <w:szCs w:val="36"/>
          <w:cs/>
        </w:rPr>
        <w:t>สถานศึกษา</w:t>
      </w:r>
      <w:r w:rsidR="004409DD" w:rsidRPr="00BD09EC">
        <w:rPr>
          <w:rFonts w:ascii="TH SarabunIT๙" w:hAnsi="TH SarabunIT๙" w:cs="TH SarabunIT๙" w:hint="cs"/>
          <w:b/>
          <w:bCs/>
          <w:sz w:val="36"/>
          <w:szCs w:val="36"/>
          <w:cs/>
        </w:rPr>
        <w:t>/</w:t>
      </w:r>
      <w:r w:rsidRPr="00DA60B5">
        <w:rPr>
          <w:rFonts w:ascii="TH SarabunIT๙" w:hAnsi="TH SarabunIT๙" w:cs="TH SarabunIT๙"/>
          <w:b/>
          <w:bCs/>
          <w:sz w:val="36"/>
          <w:szCs w:val="36"/>
          <w:cs/>
        </w:rPr>
        <w:t>สถาบันการอาชีวศึกษา</w:t>
      </w:r>
      <w:r w:rsidR="004409DD" w:rsidRPr="00BD09EC">
        <w:rPr>
          <w:rFonts w:ascii="TH SarabunIT๙" w:hAnsi="TH SarabunIT๙" w:cs="TH SarabunIT๙"/>
          <w:b/>
          <w:bCs/>
          <w:sz w:val="36"/>
          <w:szCs w:val="36"/>
          <w:cs/>
        </w:rPr>
        <w:t>/หน่วยงาน</w:t>
      </w:r>
      <w:r w:rsidR="005F0FAF" w:rsidRPr="00BD09E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....................................................................................</w:t>
      </w:r>
    </w:p>
    <w:p w14:paraId="477F9BD0" w14:textId="0EC4322A" w:rsidR="005F0FAF" w:rsidRPr="00BD09EC" w:rsidRDefault="005F0FAF" w:rsidP="004409DD">
      <w:pPr>
        <w:pStyle w:val="ab"/>
        <w:tabs>
          <w:tab w:val="clear" w:pos="480"/>
          <w:tab w:val="clear" w:pos="960"/>
          <w:tab w:val="clear" w:pos="1440"/>
          <w:tab w:val="clear" w:pos="1920"/>
          <w:tab w:val="clear" w:pos="2400"/>
          <w:tab w:val="clear" w:pos="2880"/>
          <w:tab w:val="clear" w:pos="3360"/>
          <w:tab w:val="clear" w:pos="3840"/>
          <w:tab w:val="clear" w:pos="4320"/>
          <w:tab w:val="left" w:pos="720"/>
          <w:tab w:val="left" w:pos="1296"/>
          <w:tab w:val="left" w:pos="2160"/>
        </w:tabs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การพิจารณาเลื่อนเงินเดือน ครั้งที่ </w:t>
      </w:r>
      <w:r w:rsidR="00DA60B5">
        <w:rPr>
          <w:rFonts w:ascii="TH SarabunIT๙" w:hAnsi="TH SarabunIT๙" w:cs="TH SarabunIT๙" w:hint="cs"/>
          <w:b/>
          <w:bCs/>
          <w:sz w:val="36"/>
          <w:szCs w:val="36"/>
          <w:cs/>
        </w:rPr>
        <w:t>1</w:t>
      </w: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(1 </w:t>
      </w:r>
      <w:r w:rsidR="00DA60B5">
        <w:rPr>
          <w:rFonts w:ascii="TH SarabunIT๙" w:hAnsi="TH SarabunIT๙" w:cs="TH SarabunIT๙" w:hint="cs"/>
          <w:b/>
          <w:bCs/>
          <w:sz w:val="36"/>
          <w:szCs w:val="36"/>
          <w:cs/>
        </w:rPr>
        <w:t>เมษายน</w:t>
      </w: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256</w:t>
      </w:r>
      <w:r w:rsidR="00DA60B5">
        <w:rPr>
          <w:rFonts w:ascii="TH SarabunIT๙" w:hAnsi="TH SarabunIT๙" w:cs="TH SarabunIT๙" w:hint="cs"/>
          <w:b/>
          <w:bCs/>
          <w:sz w:val="36"/>
          <w:szCs w:val="36"/>
          <w:cs/>
        </w:rPr>
        <w:t>9</w:t>
      </w: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) ตั้งแต่วันที่ 1 </w:t>
      </w:r>
      <w:r w:rsidR="00DA60B5">
        <w:rPr>
          <w:rFonts w:ascii="TH SarabunIT๙" w:hAnsi="TH SarabunIT๙" w:cs="TH SarabunIT๙" w:hint="cs"/>
          <w:b/>
          <w:bCs/>
          <w:sz w:val="36"/>
          <w:szCs w:val="36"/>
          <w:cs/>
        </w:rPr>
        <w:t>ตุลาคม</w:t>
      </w: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256</w:t>
      </w:r>
      <w:r w:rsidR="004409DD" w:rsidRPr="00BD09EC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– 3</w:t>
      </w:r>
      <w:r w:rsidR="00DA60B5">
        <w:rPr>
          <w:rFonts w:ascii="TH SarabunIT๙" w:hAnsi="TH SarabunIT๙" w:cs="TH SarabunIT๙" w:hint="cs"/>
          <w:b/>
          <w:bCs/>
          <w:sz w:val="36"/>
          <w:szCs w:val="36"/>
          <w:cs/>
        </w:rPr>
        <w:t>1</w:t>
      </w: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  <w:r w:rsidR="00DA60B5">
        <w:rPr>
          <w:rFonts w:ascii="TH SarabunIT๙" w:hAnsi="TH SarabunIT๙" w:cs="TH SarabunIT๙" w:hint="cs"/>
          <w:b/>
          <w:bCs/>
          <w:sz w:val="36"/>
          <w:szCs w:val="36"/>
          <w:cs/>
        </w:rPr>
        <w:t>มีนาคม</w:t>
      </w:r>
      <w:r w:rsidRPr="00BD09EC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256</w:t>
      </w:r>
      <w:r w:rsidR="00DA60B5">
        <w:rPr>
          <w:rFonts w:ascii="TH SarabunIT๙" w:hAnsi="TH SarabunIT๙" w:cs="TH SarabunIT๙" w:hint="cs"/>
          <w:b/>
          <w:bCs/>
          <w:sz w:val="36"/>
          <w:szCs w:val="36"/>
          <w:cs/>
        </w:rPr>
        <w:t>9</w:t>
      </w:r>
    </w:p>
    <w:p w14:paraId="058954DB" w14:textId="77777777" w:rsidR="005F0FAF" w:rsidRPr="00BD09EC" w:rsidRDefault="005F0FAF" w:rsidP="005F0FAF">
      <w:pPr>
        <w:pStyle w:val="ab"/>
        <w:tabs>
          <w:tab w:val="clear" w:pos="480"/>
          <w:tab w:val="clear" w:pos="960"/>
          <w:tab w:val="clear" w:pos="1440"/>
          <w:tab w:val="clear" w:pos="1920"/>
          <w:tab w:val="clear" w:pos="2400"/>
          <w:tab w:val="clear" w:pos="2880"/>
          <w:tab w:val="clear" w:pos="3360"/>
          <w:tab w:val="clear" w:pos="3840"/>
          <w:tab w:val="clear" w:pos="4320"/>
          <w:tab w:val="left" w:pos="720"/>
          <w:tab w:val="left" w:pos="1296"/>
          <w:tab w:val="left" w:pos="2160"/>
        </w:tabs>
        <w:jc w:val="center"/>
        <w:rPr>
          <w:rFonts w:ascii="TH SarabunIT๙" w:hAnsi="TH SarabunIT๙" w:cs="TH SarabunIT๙"/>
          <w:sz w:val="16"/>
          <w:szCs w:val="16"/>
        </w:rPr>
      </w:pPr>
    </w:p>
    <w:tbl>
      <w:tblPr>
        <w:tblW w:w="1389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"/>
        <w:gridCol w:w="1540"/>
        <w:gridCol w:w="914"/>
        <w:gridCol w:w="914"/>
        <w:gridCol w:w="2007"/>
        <w:gridCol w:w="2850"/>
        <w:gridCol w:w="1440"/>
        <w:gridCol w:w="1559"/>
        <w:gridCol w:w="1843"/>
      </w:tblGrid>
      <w:tr w:rsidR="00BD09EC" w:rsidRPr="00BD09EC" w14:paraId="3539F44B" w14:textId="77777777" w:rsidTr="009718A4">
        <w:trPr>
          <w:trHeight w:val="393"/>
        </w:trPr>
        <w:tc>
          <w:tcPr>
            <w:tcW w:w="829" w:type="dxa"/>
            <w:vMerge w:val="restart"/>
            <w:vAlign w:val="center"/>
          </w:tcPr>
          <w:p w14:paraId="00890451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ลำดับ</w:t>
            </w:r>
          </w:p>
          <w:p w14:paraId="23775817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1540" w:type="dxa"/>
            <w:vMerge w:val="restart"/>
            <w:vAlign w:val="center"/>
          </w:tcPr>
          <w:p w14:paraId="347B3AD5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ชื่อ - สกุล</w:t>
            </w:r>
          </w:p>
        </w:tc>
        <w:tc>
          <w:tcPr>
            <w:tcW w:w="914" w:type="dxa"/>
            <w:vMerge w:val="restart"/>
            <w:vAlign w:val="center"/>
          </w:tcPr>
          <w:p w14:paraId="768CBF80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ตำแหน่ง</w:t>
            </w:r>
          </w:p>
        </w:tc>
        <w:tc>
          <w:tcPr>
            <w:tcW w:w="914" w:type="dxa"/>
            <w:vMerge w:val="restart"/>
            <w:vAlign w:val="center"/>
          </w:tcPr>
          <w:p w14:paraId="109B89F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เลขที่</w:t>
            </w: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br/>
              <w:t>ตำแหน่ง</w:t>
            </w:r>
          </w:p>
        </w:tc>
        <w:tc>
          <w:tcPr>
            <w:tcW w:w="2007" w:type="dxa"/>
            <w:vMerge w:val="restart"/>
            <w:vAlign w:val="center"/>
          </w:tcPr>
          <w:p w14:paraId="3A07F57C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สังกัด</w:t>
            </w:r>
          </w:p>
        </w:tc>
        <w:tc>
          <w:tcPr>
            <w:tcW w:w="2850" w:type="dxa"/>
            <w:vMerge w:val="restart"/>
            <w:vAlign w:val="center"/>
          </w:tcPr>
          <w:p w14:paraId="576DF539" w14:textId="77777777" w:rsidR="00DA60B5" w:rsidRDefault="00DA60B5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DA60B5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สถานศึกษา</w:t>
            </w:r>
            <w:r w:rsidR="004409DD" w:rsidRPr="00BD09EC">
              <w:rPr>
                <w:rFonts w:ascii="TH SarabunIT๙" w:hAnsi="TH SarabunIT๙" w:cs="TH SarabunIT๙" w:hint="cs"/>
                <w:b/>
                <w:bCs/>
                <w:sz w:val="30"/>
                <w:szCs w:val="30"/>
                <w:cs/>
              </w:rPr>
              <w:t>/</w:t>
            </w:r>
            <w:r w:rsidRPr="00DA60B5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สถาบัน</w:t>
            </w:r>
          </w:p>
          <w:p w14:paraId="5E617774" w14:textId="636FE9EC" w:rsidR="005F0FAF" w:rsidRPr="00BD09EC" w:rsidRDefault="00DA60B5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DA60B5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การอาชีวศึกษา</w:t>
            </w:r>
            <w:r w:rsidR="005F0FAF"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/หน่วยงาน</w:t>
            </w:r>
            <w:r w:rsidR="005F0FAF"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br/>
              <w:t xml:space="preserve">ที่ไปช่วยราชการ </w:t>
            </w:r>
            <w:r w:rsidR="005F0FAF"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br/>
              <w:t>หรือปฏิบัติราชการ</w:t>
            </w:r>
          </w:p>
        </w:tc>
        <w:tc>
          <w:tcPr>
            <w:tcW w:w="1440" w:type="dxa"/>
            <w:vMerge w:val="restart"/>
            <w:vAlign w:val="center"/>
          </w:tcPr>
          <w:p w14:paraId="5C307C1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ตั้งแต่วันที่</w:t>
            </w:r>
          </w:p>
        </w:tc>
        <w:tc>
          <w:tcPr>
            <w:tcW w:w="1559" w:type="dxa"/>
            <w:vMerge w:val="restart"/>
            <w:vAlign w:val="center"/>
          </w:tcPr>
          <w:p w14:paraId="4B14C410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>ถึงวันที่</w:t>
            </w:r>
          </w:p>
        </w:tc>
        <w:tc>
          <w:tcPr>
            <w:tcW w:w="1843" w:type="dxa"/>
            <w:vMerge w:val="restart"/>
            <w:vAlign w:val="center"/>
          </w:tcPr>
          <w:p w14:paraId="76B2678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t xml:space="preserve">คำสั่งฯ ช่วยราชการ </w:t>
            </w: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cs/>
              </w:rPr>
              <w:br/>
              <w:t>หรือปฏิบัติราชการ</w:t>
            </w:r>
          </w:p>
        </w:tc>
      </w:tr>
      <w:tr w:rsidR="00BD09EC" w:rsidRPr="00BD09EC" w14:paraId="75296175" w14:textId="77777777" w:rsidTr="009718A4">
        <w:trPr>
          <w:trHeight w:val="393"/>
        </w:trPr>
        <w:tc>
          <w:tcPr>
            <w:tcW w:w="829" w:type="dxa"/>
            <w:vMerge/>
            <w:tcBorders>
              <w:bottom w:val="single" w:sz="4" w:space="0" w:color="auto"/>
            </w:tcBorders>
            <w:vAlign w:val="center"/>
          </w:tcPr>
          <w:p w14:paraId="0B5DA3B6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</w:p>
        </w:tc>
        <w:tc>
          <w:tcPr>
            <w:tcW w:w="1540" w:type="dxa"/>
            <w:vMerge/>
            <w:tcBorders>
              <w:bottom w:val="single" w:sz="4" w:space="0" w:color="auto"/>
            </w:tcBorders>
          </w:tcPr>
          <w:p w14:paraId="225E3504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1324A14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</w:p>
        </w:tc>
        <w:tc>
          <w:tcPr>
            <w:tcW w:w="914" w:type="dxa"/>
            <w:vMerge/>
            <w:tcBorders>
              <w:bottom w:val="single" w:sz="4" w:space="0" w:color="auto"/>
            </w:tcBorders>
            <w:vAlign w:val="center"/>
          </w:tcPr>
          <w:p w14:paraId="7F4B53C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</w:p>
        </w:tc>
        <w:tc>
          <w:tcPr>
            <w:tcW w:w="2007" w:type="dxa"/>
            <w:vMerge/>
            <w:tcBorders>
              <w:bottom w:val="single" w:sz="4" w:space="0" w:color="auto"/>
            </w:tcBorders>
          </w:tcPr>
          <w:p w14:paraId="07D96A89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</w:p>
        </w:tc>
        <w:tc>
          <w:tcPr>
            <w:tcW w:w="2850" w:type="dxa"/>
            <w:vMerge/>
            <w:tcBorders>
              <w:bottom w:val="single" w:sz="4" w:space="0" w:color="auto"/>
            </w:tcBorders>
          </w:tcPr>
          <w:p w14:paraId="3AD8C5A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2922DD1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3987FA1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30923C8B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jc w:val="center"/>
              <w:rPr>
                <w:rFonts w:ascii="TH SarabunIT๙" w:hAnsi="TH SarabunIT๙" w:cs="TH SarabunIT๙"/>
                <w:b/>
                <w:bCs/>
                <w:sz w:val="30"/>
                <w:szCs w:val="30"/>
              </w:rPr>
            </w:pPr>
          </w:p>
        </w:tc>
      </w:tr>
      <w:tr w:rsidR="00BD09EC" w:rsidRPr="00BD09EC" w14:paraId="41464CC1" w14:textId="77777777" w:rsidTr="009718A4">
        <w:tc>
          <w:tcPr>
            <w:tcW w:w="2369" w:type="dxa"/>
            <w:gridSpan w:val="2"/>
            <w:tcBorders>
              <w:bottom w:val="nil"/>
            </w:tcBorders>
          </w:tcPr>
          <w:p w14:paraId="4F8CB1D9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b/>
                <w:bCs/>
                <w:sz w:val="30"/>
                <w:szCs w:val="30"/>
                <w:u w:val="single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u w:val="single"/>
                <w:cs/>
              </w:rPr>
              <w:t>กรณีไปช่วยราชการ</w:t>
            </w:r>
          </w:p>
        </w:tc>
        <w:tc>
          <w:tcPr>
            <w:tcW w:w="914" w:type="dxa"/>
            <w:tcBorders>
              <w:bottom w:val="nil"/>
            </w:tcBorders>
          </w:tcPr>
          <w:p w14:paraId="638FC4D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bottom w:val="nil"/>
            </w:tcBorders>
          </w:tcPr>
          <w:p w14:paraId="1D7F8BB5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bottom w:val="nil"/>
            </w:tcBorders>
          </w:tcPr>
          <w:p w14:paraId="411F4E2F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bottom w:val="nil"/>
            </w:tcBorders>
          </w:tcPr>
          <w:p w14:paraId="69073A16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bottom w:val="nil"/>
            </w:tcBorders>
          </w:tcPr>
          <w:p w14:paraId="554C561A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14:paraId="6C9003CD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6BEEBFF0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BD09EC" w:rsidRPr="00BD09EC" w14:paraId="5705CF35" w14:textId="77777777" w:rsidTr="009718A4">
        <w:tc>
          <w:tcPr>
            <w:tcW w:w="829" w:type="dxa"/>
            <w:tcBorders>
              <w:top w:val="nil"/>
              <w:bottom w:val="nil"/>
            </w:tcBorders>
          </w:tcPr>
          <w:p w14:paraId="40FB579D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 w14:paraId="055CF12A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599C848A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6495896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nil"/>
              <w:bottom w:val="nil"/>
            </w:tcBorders>
          </w:tcPr>
          <w:p w14:paraId="57C459FA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top w:val="nil"/>
              <w:bottom w:val="nil"/>
            </w:tcBorders>
          </w:tcPr>
          <w:p w14:paraId="22BCC2CF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E8A43C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9564B0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E895EC7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BD09EC" w:rsidRPr="00BD09EC" w14:paraId="2DDA318B" w14:textId="77777777" w:rsidTr="009718A4">
        <w:tc>
          <w:tcPr>
            <w:tcW w:w="829" w:type="dxa"/>
            <w:tcBorders>
              <w:top w:val="nil"/>
              <w:bottom w:val="nil"/>
            </w:tcBorders>
          </w:tcPr>
          <w:p w14:paraId="14EB191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 w14:paraId="1A2D81D6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5EDAAE5B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065FBB1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nil"/>
              <w:bottom w:val="nil"/>
            </w:tcBorders>
          </w:tcPr>
          <w:p w14:paraId="2198452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top w:val="nil"/>
              <w:bottom w:val="nil"/>
            </w:tcBorders>
          </w:tcPr>
          <w:p w14:paraId="69A0E78A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CDF9031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7AB99B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D33F8BC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BD09EC" w:rsidRPr="00BD09EC" w14:paraId="4782DC7C" w14:textId="77777777" w:rsidTr="009718A4">
        <w:tc>
          <w:tcPr>
            <w:tcW w:w="829" w:type="dxa"/>
            <w:tcBorders>
              <w:top w:val="nil"/>
              <w:bottom w:val="nil"/>
            </w:tcBorders>
          </w:tcPr>
          <w:p w14:paraId="26AB74E5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 w14:paraId="1AB02F0A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74094ECC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2420E2D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nil"/>
              <w:bottom w:val="nil"/>
            </w:tcBorders>
          </w:tcPr>
          <w:p w14:paraId="1CAB4054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top w:val="nil"/>
              <w:bottom w:val="nil"/>
            </w:tcBorders>
          </w:tcPr>
          <w:p w14:paraId="70CF916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60A3A24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1655E8E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8E9418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BD09EC" w:rsidRPr="00BD09EC" w14:paraId="37FF34CE" w14:textId="77777777" w:rsidTr="009718A4">
        <w:tc>
          <w:tcPr>
            <w:tcW w:w="829" w:type="dxa"/>
            <w:tcBorders>
              <w:top w:val="nil"/>
              <w:bottom w:val="nil"/>
            </w:tcBorders>
          </w:tcPr>
          <w:p w14:paraId="02516D19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 w14:paraId="08D308B7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2302038A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1F4E924D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nil"/>
              <w:bottom w:val="nil"/>
            </w:tcBorders>
          </w:tcPr>
          <w:p w14:paraId="244F620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top w:val="nil"/>
              <w:bottom w:val="nil"/>
            </w:tcBorders>
          </w:tcPr>
          <w:p w14:paraId="146FDA9B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2222F69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48188BB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86724E5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BD09EC" w:rsidRPr="00BD09EC" w14:paraId="724731A0" w14:textId="77777777" w:rsidTr="009718A4">
        <w:tc>
          <w:tcPr>
            <w:tcW w:w="2369" w:type="dxa"/>
            <w:gridSpan w:val="2"/>
            <w:tcBorders>
              <w:top w:val="nil"/>
              <w:bottom w:val="nil"/>
            </w:tcBorders>
          </w:tcPr>
          <w:p w14:paraId="54998945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b/>
                <w:bCs/>
                <w:sz w:val="30"/>
                <w:szCs w:val="30"/>
                <w:u w:val="single"/>
              </w:rPr>
            </w:pPr>
            <w:r w:rsidRPr="00BD09EC">
              <w:rPr>
                <w:rFonts w:ascii="TH SarabunIT๙" w:hAnsi="TH SarabunIT๙" w:cs="TH SarabunIT๙"/>
                <w:b/>
                <w:bCs/>
                <w:sz w:val="30"/>
                <w:szCs w:val="30"/>
                <w:u w:val="single"/>
                <w:cs/>
              </w:rPr>
              <w:t>กรณีมาช่วยราชการ</w:t>
            </w: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2133EC04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5FF22806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nil"/>
              <w:bottom w:val="nil"/>
            </w:tcBorders>
          </w:tcPr>
          <w:p w14:paraId="67F64E76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top w:val="nil"/>
              <w:bottom w:val="nil"/>
            </w:tcBorders>
          </w:tcPr>
          <w:p w14:paraId="6F2CEE5D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C15C66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A027D35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C8A576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BD09EC" w:rsidRPr="00BD09EC" w14:paraId="51877CDC" w14:textId="77777777" w:rsidTr="009718A4">
        <w:tc>
          <w:tcPr>
            <w:tcW w:w="829" w:type="dxa"/>
            <w:tcBorders>
              <w:top w:val="nil"/>
              <w:bottom w:val="nil"/>
            </w:tcBorders>
          </w:tcPr>
          <w:p w14:paraId="3047BDF6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 w14:paraId="4B4F6381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3FA91D3C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55D36AAD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nil"/>
              <w:bottom w:val="nil"/>
            </w:tcBorders>
          </w:tcPr>
          <w:p w14:paraId="2AB04D8F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top w:val="nil"/>
              <w:bottom w:val="nil"/>
            </w:tcBorders>
          </w:tcPr>
          <w:p w14:paraId="489C3134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B1871F5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3D88437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4552560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BD09EC" w:rsidRPr="00BD09EC" w14:paraId="360F8FE4" w14:textId="77777777" w:rsidTr="009718A4">
        <w:tc>
          <w:tcPr>
            <w:tcW w:w="829" w:type="dxa"/>
            <w:tcBorders>
              <w:top w:val="nil"/>
              <w:bottom w:val="nil"/>
            </w:tcBorders>
          </w:tcPr>
          <w:p w14:paraId="55CDEB79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 w14:paraId="57CF5BD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490353F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1FB93D84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nil"/>
              <w:bottom w:val="nil"/>
            </w:tcBorders>
          </w:tcPr>
          <w:p w14:paraId="2079C46D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top w:val="nil"/>
              <w:bottom w:val="nil"/>
            </w:tcBorders>
          </w:tcPr>
          <w:p w14:paraId="7A714A6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7407C8D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FF72855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7D30911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BD09EC" w:rsidRPr="00BD09EC" w14:paraId="60295F41" w14:textId="77777777" w:rsidTr="009718A4">
        <w:tc>
          <w:tcPr>
            <w:tcW w:w="829" w:type="dxa"/>
            <w:tcBorders>
              <w:top w:val="nil"/>
              <w:bottom w:val="nil"/>
            </w:tcBorders>
          </w:tcPr>
          <w:p w14:paraId="0E0FF8F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40" w:type="dxa"/>
            <w:tcBorders>
              <w:top w:val="nil"/>
              <w:bottom w:val="nil"/>
            </w:tcBorders>
          </w:tcPr>
          <w:p w14:paraId="15CE0A99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1C79494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14:paraId="73FCFD62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nil"/>
              <w:bottom w:val="nil"/>
            </w:tcBorders>
          </w:tcPr>
          <w:p w14:paraId="4B919B9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top w:val="nil"/>
              <w:bottom w:val="nil"/>
            </w:tcBorders>
          </w:tcPr>
          <w:p w14:paraId="2C0A43B9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0D4EA93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337BF21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CAC1188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5F0FAF" w:rsidRPr="00BD09EC" w14:paraId="29E920F1" w14:textId="77777777" w:rsidTr="009718A4">
        <w:tc>
          <w:tcPr>
            <w:tcW w:w="829" w:type="dxa"/>
            <w:tcBorders>
              <w:top w:val="nil"/>
            </w:tcBorders>
          </w:tcPr>
          <w:p w14:paraId="2E381A14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40" w:type="dxa"/>
            <w:tcBorders>
              <w:top w:val="nil"/>
            </w:tcBorders>
          </w:tcPr>
          <w:p w14:paraId="394D4676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</w:tcBorders>
          </w:tcPr>
          <w:p w14:paraId="6494E47F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914" w:type="dxa"/>
            <w:tcBorders>
              <w:top w:val="nil"/>
            </w:tcBorders>
          </w:tcPr>
          <w:p w14:paraId="3F0ECEDA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007" w:type="dxa"/>
            <w:tcBorders>
              <w:top w:val="nil"/>
            </w:tcBorders>
          </w:tcPr>
          <w:p w14:paraId="36225E8F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2850" w:type="dxa"/>
            <w:tcBorders>
              <w:top w:val="nil"/>
            </w:tcBorders>
          </w:tcPr>
          <w:p w14:paraId="5F9253DD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14:paraId="0BA81CCE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4B65C44E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1A28CA64" w14:textId="77777777" w:rsidR="005F0FAF" w:rsidRPr="00BD09EC" w:rsidRDefault="005F0FAF" w:rsidP="009718A4">
            <w:pPr>
              <w:pStyle w:val="ab"/>
              <w:tabs>
                <w:tab w:val="clear" w:pos="480"/>
                <w:tab w:val="clear" w:pos="960"/>
                <w:tab w:val="clear" w:pos="1440"/>
                <w:tab w:val="clear" w:pos="1920"/>
                <w:tab w:val="clear" w:pos="2400"/>
                <w:tab w:val="clear" w:pos="2880"/>
                <w:tab w:val="clear" w:pos="3360"/>
                <w:tab w:val="clear" w:pos="3840"/>
                <w:tab w:val="clear" w:pos="4320"/>
                <w:tab w:val="left" w:pos="720"/>
                <w:tab w:val="left" w:pos="1296"/>
                <w:tab w:val="left" w:pos="2160"/>
              </w:tabs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14:paraId="6FA18362" w14:textId="77777777" w:rsidR="005F0FAF" w:rsidRPr="00BD09EC" w:rsidRDefault="005F0FAF" w:rsidP="005F0FAF">
      <w:pPr>
        <w:pStyle w:val="ab"/>
        <w:tabs>
          <w:tab w:val="clear" w:pos="480"/>
          <w:tab w:val="clear" w:pos="960"/>
          <w:tab w:val="clear" w:pos="1440"/>
          <w:tab w:val="clear" w:pos="1920"/>
          <w:tab w:val="clear" w:pos="2400"/>
          <w:tab w:val="clear" w:pos="2880"/>
          <w:tab w:val="clear" w:pos="3360"/>
          <w:tab w:val="clear" w:pos="3840"/>
          <w:tab w:val="clear" w:pos="4320"/>
          <w:tab w:val="left" w:pos="720"/>
          <w:tab w:val="left" w:pos="1296"/>
          <w:tab w:val="left" w:pos="2160"/>
        </w:tabs>
        <w:rPr>
          <w:rFonts w:ascii="TH SarabunIT๙" w:hAnsi="TH SarabunIT๙" w:cs="TH SarabunIT๙"/>
          <w:sz w:val="16"/>
          <w:szCs w:val="16"/>
        </w:rPr>
      </w:pPr>
    </w:p>
    <w:p w14:paraId="223A2B88" w14:textId="12BE0750" w:rsidR="005F0FAF" w:rsidRPr="00BD09EC" w:rsidRDefault="005F0FAF" w:rsidP="005F0FAF">
      <w:pPr>
        <w:ind w:left="3600" w:right="562" w:firstLine="720"/>
        <w:jc w:val="center"/>
        <w:rPr>
          <w:rFonts w:ascii="TH SarabunIT๙" w:hAnsi="TH SarabunIT๙" w:cs="TH SarabunIT๙"/>
          <w:b/>
          <w:bCs/>
          <w:sz w:val="30"/>
          <w:szCs w:val="30"/>
        </w:rPr>
      </w:pPr>
      <w:bookmarkStart w:id="0" w:name="_Hlk127437278"/>
      <w:r w:rsidRPr="00BD09EC">
        <w:rPr>
          <w:rFonts w:ascii="TH SarabunIT๙" w:hAnsi="TH SarabunIT๙" w:cs="TH SarabunIT๙"/>
          <w:b/>
          <w:bCs/>
          <w:sz w:val="30"/>
          <w:szCs w:val="30"/>
          <w:cs/>
        </w:rPr>
        <w:t>ได้ตรวจสอบแล้วถูกต้อง</w:t>
      </w:r>
    </w:p>
    <w:p w14:paraId="4A2FEDB5" w14:textId="19BEE896" w:rsidR="005F0FAF" w:rsidRPr="00BD09EC" w:rsidRDefault="005F0FAF" w:rsidP="005F0FAF">
      <w:pPr>
        <w:ind w:right="1546"/>
        <w:rPr>
          <w:rFonts w:ascii="TH SarabunIT๙" w:hAnsi="TH SarabunIT๙" w:cs="TH SarabunIT๙"/>
          <w:b/>
          <w:bCs/>
          <w:sz w:val="40"/>
          <w:szCs w:val="40"/>
        </w:rPr>
      </w:pPr>
      <w:r w:rsidRPr="00BD09EC">
        <w:rPr>
          <w:rFonts w:ascii="TH SarabunIT๙" w:hAnsi="TH SarabunIT๙" w:cs="TH SarabunIT๙"/>
          <w:b/>
          <w:bCs/>
          <w:sz w:val="30"/>
          <w:szCs w:val="30"/>
          <w:cs/>
        </w:rPr>
        <w:tab/>
      </w:r>
    </w:p>
    <w:p w14:paraId="2BBF14C4" w14:textId="77777777" w:rsidR="005F0FAF" w:rsidRPr="00BD09EC" w:rsidRDefault="005F0FAF" w:rsidP="005F0FAF">
      <w:pPr>
        <w:spacing w:line="360" w:lineRule="auto"/>
        <w:ind w:left="7200" w:right="41"/>
        <w:rPr>
          <w:rFonts w:ascii="TH SarabunIT๙" w:hAnsi="TH SarabunIT๙" w:cs="TH SarabunIT๙"/>
          <w:b/>
          <w:bCs/>
          <w:sz w:val="30"/>
          <w:szCs w:val="30"/>
        </w:rPr>
      </w:pPr>
      <w:r w:rsidRPr="00BD09EC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    ลงชื่อ ................................................</w:t>
      </w:r>
      <w:r w:rsidRPr="00BD09EC">
        <w:rPr>
          <w:rFonts w:ascii="TH SarabunIT๙" w:hAnsi="TH SarabunIT๙" w:cs="TH SarabunIT๙"/>
          <w:b/>
          <w:bCs/>
          <w:sz w:val="30"/>
          <w:szCs w:val="30"/>
          <w:cs/>
        </w:rPr>
        <w:br/>
        <w:t xml:space="preserve">           (                                     )</w:t>
      </w:r>
    </w:p>
    <w:p w14:paraId="5C8C7F24" w14:textId="13CB24D3" w:rsidR="005F0FAF" w:rsidRPr="00BD09EC" w:rsidRDefault="005F0FAF" w:rsidP="005F0FAF">
      <w:pPr>
        <w:pStyle w:val="ab"/>
        <w:tabs>
          <w:tab w:val="clear" w:pos="480"/>
          <w:tab w:val="clear" w:pos="960"/>
          <w:tab w:val="clear" w:pos="1440"/>
          <w:tab w:val="clear" w:pos="1920"/>
          <w:tab w:val="clear" w:pos="2400"/>
          <w:tab w:val="clear" w:pos="2880"/>
          <w:tab w:val="clear" w:pos="3360"/>
          <w:tab w:val="clear" w:pos="3840"/>
          <w:tab w:val="clear" w:pos="4320"/>
          <w:tab w:val="left" w:pos="720"/>
          <w:tab w:val="left" w:pos="1296"/>
          <w:tab w:val="left" w:pos="2160"/>
        </w:tabs>
        <w:spacing w:line="360" w:lineRule="auto"/>
        <w:rPr>
          <w:rFonts w:ascii="TH SarabunIT๙" w:hAnsi="TH SarabunIT๙" w:cs="TH SarabunIT๙"/>
          <w:sz w:val="30"/>
          <w:szCs w:val="30"/>
        </w:rPr>
      </w:pPr>
      <w:r w:rsidRPr="00BD09EC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                </w:t>
      </w:r>
      <w:r w:rsidR="00197CBA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                          </w:t>
      </w:r>
      <w:r w:rsidR="00197CBA">
        <w:rPr>
          <w:rFonts w:ascii="TH SarabunIT๙" w:hAnsi="TH SarabunIT๙" w:cs="TH SarabunIT๙" w:hint="cs"/>
          <w:b/>
          <w:bCs/>
          <w:sz w:val="30"/>
          <w:szCs w:val="30"/>
          <w:cs/>
        </w:rPr>
        <w:t>ผู้อำนวยการ</w:t>
      </w:r>
      <w:r w:rsidR="00DA60B5" w:rsidRPr="00DA60B5">
        <w:rPr>
          <w:rFonts w:ascii="TH SarabunIT๙" w:hAnsi="TH SarabunIT๙" w:cs="TH SarabunIT๙"/>
          <w:b/>
          <w:bCs/>
          <w:sz w:val="30"/>
          <w:szCs w:val="30"/>
          <w:cs/>
        </w:rPr>
        <w:t>สถานศึกษา</w:t>
      </w:r>
      <w:r w:rsidR="00197CBA" w:rsidRPr="00197CBA">
        <w:rPr>
          <w:rFonts w:ascii="TH SarabunIT๙" w:hAnsi="TH SarabunIT๙" w:cs="TH SarabunIT๙" w:hint="cs"/>
          <w:b/>
          <w:bCs/>
          <w:sz w:val="30"/>
          <w:szCs w:val="30"/>
          <w:cs/>
        </w:rPr>
        <w:t>/</w:t>
      </w:r>
      <w:r w:rsidR="00DA60B5" w:rsidRPr="00DA60B5">
        <w:rPr>
          <w:rFonts w:ascii="TH SarabunIT๙" w:hAnsi="TH SarabunIT๙" w:cs="TH SarabunIT๙"/>
          <w:b/>
          <w:bCs/>
          <w:sz w:val="30"/>
          <w:szCs w:val="30"/>
          <w:cs/>
        </w:rPr>
        <w:t>สถาบันการอาชีวศึกษา</w:t>
      </w:r>
      <w:r w:rsidR="00197CBA" w:rsidRPr="00197CBA">
        <w:rPr>
          <w:rFonts w:ascii="TH SarabunIT๙" w:hAnsi="TH SarabunIT๙" w:cs="TH SarabunIT๙"/>
          <w:b/>
          <w:bCs/>
          <w:sz w:val="30"/>
          <w:szCs w:val="30"/>
          <w:cs/>
        </w:rPr>
        <w:t>/หน่วยงาน</w:t>
      </w:r>
      <w:r w:rsidRPr="00BD09EC">
        <w:rPr>
          <w:rFonts w:ascii="TH SarabunIT๙" w:hAnsi="TH SarabunIT๙" w:cs="TH SarabunIT๙"/>
          <w:b/>
          <w:bCs/>
          <w:sz w:val="30"/>
          <w:szCs w:val="30"/>
          <w:cs/>
        </w:rPr>
        <w:t>.......................................................</w:t>
      </w:r>
    </w:p>
    <w:p w14:paraId="4A5C6E73" w14:textId="77777777" w:rsidR="005F0FAF" w:rsidRPr="00BD09EC" w:rsidRDefault="005F0FAF" w:rsidP="005F0FAF">
      <w:pPr>
        <w:pStyle w:val="ab"/>
        <w:tabs>
          <w:tab w:val="clear" w:pos="480"/>
          <w:tab w:val="clear" w:pos="960"/>
          <w:tab w:val="clear" w:pos="1440"/>
          <w:tab w:val="clear" w:pos="1920"/>
          <w:tab w:val="clear" w:pos="2400"/>
          <w:tab w:val="clear" w:pos="2880"/>
          <w:tab w:val="clear" w:pos="3360"/>
          <w:tab w:val="clear" w:pos="3840"/>
          <w:tab w:val="clear" w:pos="4320"/>
        </w:tabs>
        <w:ind w:left="567"/>
        <w:rPr>
          <w:rFonts w:ascii="TH SarabunIT๙" w:hAnsi="TH SarabunIT๙" w:cs="TH SarabunIT๙"/>
          <w:sz w:val="30"/>
          <w:szCs w:val="30"/>
          <w:cs/>
        </w:rPr>
      </w:pPr>
      <w:r w:rsidRPr="00BD09EC">
        <w:rPr>
          <w:rFonts w:ascii="TH SarabunIT๙" w:hAnsi="TH SarabunIT๙" w:cs="TH SarabunIT๙"/>
          <w:b/>
          <w:bCs/>
          <w:sz w:val="30"/>
          <w:szCs w:val="30"/>
          <w:u w:val="single"/>
          <w:cs/>
        </w:rPr>
        <w:t>หมายเหตุ</w:t>
      </w:r>
      <w:r w:rsidRPr="00BD09EC">
        <w:rPr>
          <w:rFonts w:ascii="TH SarabunIT๙" w:hAnsi="TH SarabunIT๙" w:cs="TH SarabunIT๙"/>
          <w:sz w:val="30"/>
          <w:szCs w:val="30"/>
        </w:rPr>
        <w:t xml:space="preserve">   1. </w:t>
      </w:r>
      <w:r w:rsidRPr="00BD09EC">
        <w:rPr>
          <w:rFonts w:ascii="TH SarabunIT๙" w:hAnsi="TH SarabunIT๙" w:cs="TH SarabunIT๙"/>
          <w:b/>
          <w:bCs/>
          <w:sz w:val="30"/>
          <w:szCs w:val="30"/>
          <w:u w:val="single"/>
          <w:cs/>
        </w:rPr>
        <w:t>แนบคำสั่ง</w:t>
      </w:r>
      <w:r w:rsidRPr="00BD09EC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 </w:t>
      </w:r>
      <w:r w:rsidRPr="00BD09EC">
        <w:rPr>
          <w:rFonts w:ascii="TH SarabunIT๙" w:hAnsi="TH SarabunIT๙" w:cs="TH SarabunIT๙"/>
          <w:sz w:val="30"/>
          <w:szCs w:val="30"/>
          <w:cs/>
        </w:rPr>
        <w:t>สำนักงานคณะกรรมการการอาชีวศึกษา ให้ข้าราชการครูและบุคลากรทางการศึกษาช่วยปฏิบัติราชการ</w:t>
      </w:r>
    </w:p>
    <w:p w14:paraId="7844A9F5" w14:textId="6A853AE0" w:rsidR="00D226D2" w:rsidRPr="00BD09EC" w:rsidRDefault="005F0FAF" w:rsidP="008E42E8">
      <w:pPr>
        <w:pStyle w:val="ab"/>
        <w:tabs>
          <w:tab w:val="clear" w:pos="480"/>
          <w:tab w:val="clear" w:pos="960"/>
          <w:tab w:val="clear" w:pos="1440"/>
          <w:tab w:val="clear" w:pos="1920"/>
          <w:tab w:val="clear" w:pos="2400"/>
          <w:tab w:val="clear" w:pos="2880"/>
          <w:tab w:val="clear" w:pos="3360"/>
          <w:tab w:val="clear" w:pos="3840"/>
          <w:tab w:val="clear" w:pos="4320"/>
          <w:tab w:val="left" w:pos="720"/>
          <w:tab w:val="left" w:pos="1296"/>
          <w:tab w:val="left" w:pos="2160"/>
        </w:tabs>
        <w:rPr>
          <w:rFonts w:ascii="TH SarabunIT๙" w:hAnsi="TH SarabunIT๙" w:cs="TH SarabunIT๙"/>
          <w:spacing w:val="-10"/>
          <w:sz w:val="32"/>
          <w:szCs w:val="32"/>
        </w:rPr>
      </w:pPr>
      <w:r w:rsidRPr="00BD09EC">
        <w:rPr>
          <w:rFonts w:ascii="TH SarabunIT๙" w:hAnsi="TH SarabunIT๙" w:cs="TH SarabunIT๙"/>
          <w:sz w:val="30"/>
          <w:szCs w:val="30"/>
          <w:cs/>
        </w:rPr>
        <w:t xml:space="preserve">             </w:t>
      </w:r>
      <w:r w:rsidRPr="00BD09EC">
        <w:rPr>
          <w:rFonts w:ascii="TH SarabunIT๙" w:hAnsi="TH SarabunIT๙" w:cs="TH SarabunIT๙" w:hint="cs"/>
          <w:sz w:val="30"/>
          <w:szCs w:val="30"/>
          <w:cs/>
        </w:rPr>
        <w:t xml:space="preserve">          </w:t>
      </w:r>
      <w:r w:rsidRPr="00BD09EC">
        <w:rPr>
          <w:rFonts w:ascii="TH SarabunIT๙" w:hAnsi="TH SarabunIT๙" w:cs="TH SarabunIT๙"/>
          <w:sz w:val="30"/>
          <w:szCs w:val="30"/>
          <w:cs/>
        </w:rPr>
        <w:t xml:space="preserve"> 2. หากมีการเปลี่ยนแปลงข้อมูลรายการใดในภายหลัง ให้แจ้งกลุ่มงานสิทธิประโยชน์และข้อมูลบุคคลทราบด้วย โทร </w:t>
      </w:r>
      <w:bookmarkStart w:id="1" w:name="_Hlk128729293"/>
      <w:r w:rsidRPr="00BD09EC">
        <w:rPr>
          <w:rFonts w:ascii="TH SarabunIT๙" w:hAnsi="TH SarabunIT๙" w:cs="TH SarabunIT๙"/>
          <w:sz w:val="30"/>
          <w:szCs w:val="30"/>
          <w:cs/>
        </w:rPr>
        <w:t>02 281 5555</w:t>
      </w:r>
      <w:bookmarkEnd w:id="1"/>
      <w:r w:rsidRPr="00BD09EC">
        <w:rPr>
          <w:rFonts w:ascii="TH SarabunIT๙" w:hAnsi="TH SarabunIT๙" w:cs="TH SarabunIT๙"/>
          <w:sz w:val="30"/>
          <w:szCs w:val="30"/>
          <w:cs/>
        </w:rPr>
        <w:t xml:space="preserve"> ต่อ 1602 </w:t>
      </w:r>
      <w:bookmarkEnd w:id="0"/>
    </w:p>
    <w:sectPr w:rsidR="00D226D2" w:rsidRPr="00BD09EC" w:rsidSect="005221C2">
      <w:headerReference w:type="even" r:id="rId8"/>
      <w:footerReference w:type="default" r:id="rId9"/>
      <w:footerReference w:type="first" r:id="rId10"/>
      <w:pgSz w:w="16838" w:h="11906" w:orient="landscape" w:code="9"/>
      <w:pgMar w:top="851" w:right="851" w:bottom="851" w:left="1134" w:header="851" w:footer="851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AE19B" w14:textId="77777777" w:rsidR="003E4760" w:rsidRDefault="003E4760">
      <w:r>
        <w:separator/>
      </w:r>
    </w:p>
  </w:endnote>
  <w:endnote w:type="continuationSeparator" w:id="0">
    <w:p w14:paraId="63F6AD93" w14:textId="77777777" w:rsidR="003E4760" w:rsidRDefault="003E4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0D272" w14:textId="493FE397" w:rsidR="00C257E8" w:rsidRPr="00F50556" w:rsidRDefault="00C257E8" w:rsidP="00C257E8">
    <w:pPr>
      <w:tabs>
        <w:tab w:val="left" w:pos="1701"/>
        <w:tab w:val="left" w:pos="1843"/>
        <w:tab w:val="left" w:pos="4253"/>
      </w:tabs>
      <w:jc w:val="center"/>
      <w:rPr>
        <w:rFonts w:ascii="TH SarabunIT๙" w:hAnsi="TH SarabunIT๙" w:cs="TH SarabunIT๙"/>
        <w:b/>
        <w:bCs/>
        <w:sz w:val="36"/>
        <w:szCs w:val="3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36717" w14:textId="0DED6968" w:rsidR="00C257E8" w:rsidRPr="00D226D2" w:rsidRDefault="00C257E8" w:rsidP="00D226D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1440F" w14:textId="77777777" w:rsidR="003E4760" w:rsidRDefault="003E4760">
      <w:r>
        <w:separator/>
      </w:r>
    </w:p>
  </w:footnote>
  <w:footnote w:type="continuationSeparator" w:id="0">
    <w:p w14:paraId="0C3FC20F" w14:textId="77777777" w:rsidR="003E4760" w:rsidRDefault="003E47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0D614" w14:textId="26C1674F" w:rsidR="00B84631" w:rsidRDefault="00B84631" w:rsidP="00D6626B">
    <w:pPr>
      <w:pStyle w:val="a5"/>
      <w:framePr w:wrap="around" w:vAnchor="text" w:hAnchor="margin" w:xAlign="center" w:y="1"/>
      <w:rPr>
        <w:rStyle w:val="a7"/>
      </w:rPr>
    </w:pPr>
    <w:r>
      <w:rPr>
        <w:rStyle w:val="a7"/>
        <w:cs/>
      </w:rPr>
      <w:fldChar w:fldCharType="begin"/>
    </w:r>
    <w:r>
      <w:rPr>
        <w:rStyle w:val="a7"/>
      </w:rPr>
      <w:instrText xml:space="preserve">PAGE  </w:instrText>
    </w:r>
    <w:r>
      <w:rPr>
        <w:rStyle w:val="a7"/>
        <w:cs/>
      </w:rPr>
      <w:fldChar w:fldCharType="separate"/>
    </w:r>
    <w:r w:rsidR="008E42E8">
      <w:rPr>
        <w:rStyle w:val="a7"/>
        <w:noProof/>
        <w:cs/>
      </w:rPr>
      <w:t>๑</w:t>
    </w:r>
    <w:r>
      <w:rPr>
        <w:rStyle w:val="a7"/>
        <w:cs/>
      </w:rPr>
      <w:fldChar w:fldCharType="end"/>
    </w:r>
  </w:p>
  <w:p w14:paraId="3F317922" w14:textId="77777777" w:rsidR="00B84631" w:rsidRDefault="00B8463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67544"/>
    <w:multiLevelType w:val="hybridMultilevel"/>
    <w:tmpl w:val="A6766B44"/>
    <w:lvl w:ilvl="0" w:tplc="D36C7194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" w15:restartNumberingAfterBreak="0">
    <w:nsid w:val="48C31402"/>
    <w:multiLevelType w:val="hybridMultilevel"/>
    <w:tmpl w:val="A6766B44"/>
    <w:lvl w:ilvl="0" w:tplc="D36C7194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2" w15:restartNumberingAfterBreak="0">
    <w:nsid w:val="69F064BB"/>
    <w:multiLevelType w:val="hybridMultilevel"/>
    <w:tmpl w:val="A6766B44"/>
    <w:lvl w:ilvl="0" w:tplc="FFFFFFFF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05" w:hanging="360"/>
      </w:pPr>
    </w:lvl>
    <w:lvl w:ilvl="2" w:tplc="FFFFFFFF" w:tentative="1">
      <w:start w:val="1"/>
      <w:numFmt w:val="lowerRoman"/>
      <w:lvlText w:val="%3."/>
      <w:lvlJc w:val="right"/>
      <w:pPr>
        <w:ind w:left="3225" w:hanging="180"/>
      </w:pPr>
    </w:lvl>
    <w:lvl w:ilvl="3" w:tplc="FFFFFFFF" w:tentative="1">
      <w:start w:val="1"/>
      <w:numFmt w:val="decimal"/>
      <w:lvlText w:val="%4."/>
      <w:lvlJc w:val="left"/>
      <w:pPr>
        <w:ind w:left="3945" w:hanging="360"/>
      </w:pPr>
    </w:lvl>
    <w:lvl w:ilvl="4" w:tplc="FFFFFFFF" w:tentative="1">
      <w:start w:val="1"/>
      <w:numFmt w:val="lowerLetter"/>
      <w:lvlText w:val="%5."/>
      <w:lvlJc w:val="left"/>
      <w:pPr>
        <w:ind w:left="4665" w:hanging="360"/>
      </w:pPr>
    </w:lvl>
    <w:lvl w:ilvl="5" w:tplc="FFFFFFFF" w:tentative="1">
      <w:start w:val="1"/>
      <w:numFmt w:val="lowerRoman"/>
      <w:lvlText w:val="%6."/>
      <w:lvlJc w:val="right"/>
      <w:pPr>
        <w:ind w:left="5385" w:hanging="180"/>
      </w:pPr>
    </w:lvl>
    <w:lvl w:ilvl="6" w:tplc="FFFFFFFF" w:tentative="1">
      <w:start w:val="1"/>
      <w:numFmt w:val="decimal"/>
      <w:lvlText w:val="%7."/>
      <w:lvlJc w:val="left"/>
      <w:pPr>
        <w:ind w:left="6105" w:hanging="360"/>
      </w:pPr>
    </w:lvl>
    <w:lvl w:ilvl="7" w:tplc="FFFFFFFF" w:tentative="1">
      <w:start w:val="1"/>
      <w:numFmt w:val="lowerLetter"/>
      <w:lvlText w:val="%8."/>
      <w:lvlJc w:val="left"/>
      <w:pPr>
        <w:ind w:left="6825" w:hanging="360"/>
      </w:pPr>
    </w:lvl>
    <w:lvl w:ilvl="8" w:tplc="FFFFFFFF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3" w15:restartNumberingAfterBreak="0">
    <w:nsid w:val="70C76215"/>
    <w:multiLevelType w:val="hybridMultilevel"/>
    <w:tmpl w:val="A6766B44"/>
    <w:lvl w:ilvl="0" w:tplc="D36C7194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4" w15:restartNumberingAfterBreak="0">
    <w:nsid w:val="72C301A0"/>
    <w:multiLevelType w:val="hybridMultilevel"/>
    <w:tmpl w:val="A6766B44"/>
    <w:lvl w:ilvl="0" w:tplc="D36C7194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num w:numId="1" w16cid:durableId="790126562">
    <w:abstractNumId w:val="0"/>
  </w:num>
  <w:num w:numId="2" w16cid:durableId="1659184208">
    <w:abstractNumId w:val="3"/>
  </w:num>
  <w:num w:numId="3" w16cid:durableId="1086344700">
    <w:abstractNumId w:val="4"/>
  </w:num>
  <w:num w:numId="4" w16cid:durableId="1471749565">
    <w:abstractNumId w:val="1"/>
  </w:num>
  <w:num w:numId="5" w16cid:durableId="4237640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3E7"/>
    <w:rsid w:val="000009B3"/>
    <w:rsid w:val="00003282"/>
    <w:rsid w:val="0001777F"/>
    <w:rsid w:val="00041424"/>
    <w:rsid w:val="000448A9"/>
    <w:rsid w:val="000557D6"/>
    <w:rsid w:val="0006583D"/>
    <w:rsid w:val="00085308"/>
    <w:rsid w:val="00092305"/>
    <w:rsid w:val="000B09EC"/>
    <w:rsid w:val="000B4EB9"/>
    <w:rsid w:val="000B5128"/>
    <w:rsid w:val="000B5DAE"/>
    <w:rsid w:val="000D5DE5"/>
    <w:rsid w:val="000D5F0E"/>
    <w:rsid w:val="000D658D"/>
    <w:rsid w:val="000D71DC"/>
    <w:rsid w:val="000F2356"/>
    <w:rsid w:val="00103F34"/>
    <w:rsid w:val="00106722"/>
    <w:rsid w:val="00107DC9"/>
    <w:rsid w:val="0011229C"/>
    <w:rsid w:val="0011736E"/>
    <w:rsid w:val="00137F55"/>
    <w:rsid w:val="001407DB"/>
    <w:rsid w:val="00166380"/>
    <w:rsid w:val="00181245"/>
    <w:rsid w:val="00193FB7"/>
    <w:rsid w:val="00197051"/>
    <w:rsid w:val="00197CBA"/>
    <w:rsid w:val="001A2012"/>
    <w:rsid w:val="001B03BE"/>
    <w:rsid w:val="001C0EF6"/>
    <w:rsid w:val="001C4586"/>
    <w:rsid w:val="001E2B78"/>
    <w:rsid w:val="001E3CEB"/>
    <w:rsid w:val="001F0B94"/>
    <w:rsid w:val="001F1E20"/>
    <w:rsid w:val="001F4DB4"/>
    <w:rsid w:val="001F5E85"/>
    <w:rsid w:val="00206A56"/>
    <w:rsid w:val="00214631"/>
    <w:rsid w:val="00234405"/>
    <w:rsid w:val="002474B6"/>
    <w:rsid w:val="00252AD5"/>
    <w:rsid w:val="00260083"/>
    <w:rsid w:val="0026399F"/>
    <w:rsid w:val="002716FF"/>
    <w:rsid w:val="002747A4"/>
    <w:rsid w:val="00280E59"/>
    <w:rsid w:val="0028697E"/>
    <w:rsid w:val="002A5510"/>
    <w:rsid w:val="002B58CD"/>
    <w:rsid w:val="002C097E"/>
    <w:rsid w:val="002C6EFC"/>
    <w:rsid w:val="002E1EB8"/>
    <w:rsid w:val="0032276D"/>
    <w:rsid w:val="003372B4"/>
    <w:rsid w:val="0038197A"/>
    <w:rsid w:val="00387B20"/>
    <w:rsid w:val="003963B9"/>
    <w:rsid w:val="003A4AA2"/>
    <w:rsid w:val="003B0B81"/>
    <w:rsid w:val="003D3556"/>
    <w:rsid w:val="003D6515"/>
    <w:rsid w:val="003D6570"/>
    <w:rsid w:val="003E2C63"/>
    <w:rsid w:val="003E4760"/>
    <w:rsid w:val="003E7A3A"/>
    <w:rsid w:val="003F7532"/>
    <w:rsid w:val="00403BF6"/>
    <w:rsid w:val="00404D30"/>
    <w:rsid w:val="004409DD"/>
    <w:rsid w:val="004470AA"/>
    <w:rsid w:val="00447D99"/>
    <w:rsid w:val="004632B3"/>
    <w:rsid w:val="00481A7E"/>
    <w:rsid w:val="00493CC4"/>
    <w:rsid w:val="004B4D7E"/>
    <w:rsid w:val="004B5D14"/>
    <w:rsid w:val="004C53C8"/>
    <w:rsid w:val="004C5F34"/>
    <w:rsid w:val="004D6EF7"/>
    <w:rsid w:val="004E42F7"/>
    <w:rsid w:val="004F4ACB"/>
    <w:rsid w:val="004F55DE"/>
    <w:rsid w:val="004F6ABB"/>
    <w:rsid w:val="00500D8D"/>
    <w:rsid w:val="0052105A"/>
    <w:rsid w:val="005221C2"/>
    <w:rsid w:val="00526C7C"/>
    <w:rsid w:val="0057142D"/>
    <w:rsid w:val="00591CC8"/>
    <w:rsid w:val="005A55F2"/>
    <w:rsid w:val="005B281D"/>
    <w:rsid w:val="005B37D3"/>
    <w:rsid w:val="005F0C9B"/>
    <w:rsid w:val="005F0FAF"/>
    <w:rsid w:val="005F4EE0"/>
    <w:rsid w:val="006013E7"/>
    <w:rsid w:val="0060301D"/>
    <w:rsid w:val="0060324F"/>
    <w:rsid w:val="0061025C"/>
    <w:rsid w:val="006319BF"/>
    <w:rsid w:val="0063681B"/>
    <w:rsid w:val="00640BF3"/>
    <w:rsid w:val="006637FC"/>
    <w:rsid w:val="006649A0"/>
    <w:rsid w:val="00666045"/>
    <w:rsid w:val="00667C88"/>
    <w:rsid w:val="00670E4C"/>
    <w:rsid w:val="006710A2"/>
    <w:rsid w:val="00694646"/>
    <w:rsid w:val="006955FE"/>
    <w:rsid w:val="006A04D9"/>
    <w:rsid w:val="006A4118"/>
    <w:rsid w:val="006B17F4"/>
    <w:rsid w:val="006B4641"/>
    <w:rsid w:val="006B5311"/>
    <w:rsid w:val="006D16F7"/>
    <w:rsid w:val="006F1122"/>
    <w:rsid w:val="006F2759"/>
    <w:rsid w:val="006F3696"/>
    <w:rsid w:val="00731483"/>
    <w:rsid w:val="00747273"/>
    <w:rsid w:val="00753C43"/>
    <w:rsid w:val="0076027C"/>
    <w:rsid w:val="007625F2"/>
    <w:rsid w:val="00775B0E"/>
    <w:rsid w:val="00793C91"/>
    <w:rsid w:val="007941B5"/>
    <w:rsid w:val="007942CF"/>
    <w:rsid w:val="007A5C1C"/>
    <w:rsid w:val="007B69C7"/>
    <w:rsid w:val="007E6A40"/>
    <w:rsid w:val="007E6E95"/>
    <w:rsid w:val="007F3DF8"/>
    <w:rsid w:val="00805C3B"/>
    <w:rsid w:val="00831813"/>
    <w:rsid w:val="0084727E"/>
    <w:rsid w:val="00850D82"/>
    <w:rsid w:val="008535D9"/>
    <w:rsid w:val="00857933"/>
    <w:rsid w:val="008648A1"/>
    <w:rsid w:val="0086677E"/>
    <w:rsid w:val="0087066B"/>
    <w:rsid w:val="008720A2"/>
    <w:rsid w:val="00874F6B"/>
    <w:rsid w:val="00890E1E"/>
    <w:rsid w:val="008A2B4C"/>
    <w:rsid w:val="008A4071"/>
    <w:rsid w:val="008B1BA9"/>
    <w:rsid w:val="008C160F"/>
    <w:rsid w:val="008C1886"/>
    <w:rsid w:val="008E1934"/>
    <w:rsid w:val="008E42E8"/>
    <w:rsid w:val="008F5DDC"/>
    <w:rsid w:val="009001D4"/>
    <w:rsid w:val="00904C2B"/>
    <w:rsid w:val="00906555"/>
    <w:rsid w:val="009077DE"/>
    <w:rsid w:val="00921E9F"/>
    <w:rsid w:val="00923102"/>
    <w:rsid w:val="009246B6"/>
    <w:rsid w:val="009322EF"/>
    <w:rsid w:val="00934ABF"/>
    <w:rsid w:val="00937CB6"/>
    <w:rsid w:val="00942E6E"/>
    <w:rsid w:val="00943370"/>
    <w:rsid w:val="00946E2C"/>
    <w:rsid w:val="00951D06"/>
    <w:rsid w:val="00966AF8"/>
    <w:rsid w:val="00975200"/>
    <w:rsid w:val="00990D85"/>
    <w:rsid w:val="009B0109"/>
    <w:rsid w:val="009B487E"/>
    <w:rsid w:val="009B7AA0"/>
    <w:rsid w:val="009C56B6"/>
    <w:rsid w:val="009C74E1"/>
    <w:rsid w:val="009D74D7"/>
    <w:rsid w:val="00A005F1"/>
    <w:rsid w:val="00A17159"/>
    <w:rsid w:val="00A219BF"/>
    <w:rsid w:val="00A22AE2"/>
    <w:rsid w:val="00A32C1D"/>
    <w:rsid w:val="00A50335"/>
    <w:rsid w:val="00A54287"/>
    <w:rsid w:val="00A60D81"/>
    <w:rsid w:val="00A64DF4"/>
    <w:rsid w:val="00A6691E"/>
    <w:rsid w:val="00A772EB"/>
    <w:rsid w:val="00A77BC3"/>
    <w:rsid w:val="00A860B7"/>
    <w:rsid w:val="00A8635F"/>
    <w:rsid w:val="00A97E58"/>
    <w:rsid w:val="00AB3BC8"/>
    <w:rsid w:val="00AD0725"/>
    <w:rsid w:val="00AD48BF"/>
    <w:rsid w:val="00AE2928"/>
    <w:rsid w:val="00AE4267"/>
    <w:rsid w:val="00AE4ADE"/>
    <w:rsid w:val="00B013D0"/>
    <w:rsid w:val="00B17E09"/>
    <w:rsid w:val="00B42A6B"/>
    <w:rsid w:val="00B460C3"/>
    <w:rsid w:val="00B578B9"/>
    <w:rsid w:val="00B80B01"/>
    <w:rsid w:val="00B812EF"/>
    <w:rsid w:val="00B84631"/>
    <w:rsid w:val="00B8566C"/>
    <w:rsid w:val="00BA3F48"/>
    <w:rsid w:val="00BB68F1"/>
    <w:rsid w:val="00BC0C23"/>
    <w:rsid w:val="00BD09EC"/>
    <w:rsid w:val="00BE171E"/>
    <w:rsid w:val="00BF59C1"/>
    <w:rsid w:val="00C115BC"/>
    <w:rsid w:val="00C13F57"/>
    <w:rsid w:val="00C145B9"/>
    <w:rsid w:val="00C257E8"/>
    <w:rsid w:val="00C361B0"/>
    <w:rsid w:val="00C53BE9"/>
    <w:rsid w:val="00C5743E"/>
    <w:rsid w:val="00C64B13"/>
    <w:rsid w:val="00C87958"/>
    <w:rsid w:val="00C87E7C"/>
    <w:rsid w:val="00C900AD"/>
    <w:rsid w:val="00C94909"/>
    <w:rsid w:val="00CB1F52"/>
    <w:rsid w:val="00CC678D"/>
    <w:rsid w:val="00CE1857"/>
    <w:rsid w:val="00CE6CB4"/>
    <w:rsid w:val="00CF1E5D"/>
    <w:rsid w:val="00CF24D3"/>
    <w:rsid w:val="00CF603B"/>
    <w:rsid w:val="00CF78FE"/>
    <w:rsid w:val="00D01F33"/>
    <w:rsid w:val="00D103BD"/>
    <w:rsid w:val="00D226D2"/>
    <w:rsid w:val="00D22F09"/>
    <w:rsid w:val="00D27CC3"/>
    <w:rsid w:val="00D33467"/>
    <w:rsid w:val="00D35165"/>
    <w:rsid w:val="00D4023D"/>
    <w:rsid w:val="00D518B7"/>
    <w:rsid w:val="00D6626B"/>
    <w:rsid w:val="00D74BF6"/>
    <w:rsid w:val="00D87EB4"/>
    <w:rsid w:val="00D90DE8"/>
    <w:rsid w:val="00D918DF"/>
    <w:rsid w:val="00DA60B5"/>
    <w:rsid w:val="00DB741A"/>
    <w:rsid w:val="00DC38A7"/>
    <w:rsid w:val="00DC606E"/>
    <w:rsid w:val="00DE6258"/>
    <w:rsid w:val="00DE6FA0"/>
    <w:rsid w:val="00E163C5"/>
    <w:rsid w:val="00E300A7"/>
    <w:rsid w:val="00E41001"/>
    <w:rsid w:val="00E4171A"/>
    <w:rsid w:val="00E4280A"/>
    <w:rsid w:val="00E42A01"/>
    <w:rsid w:val="00E537F1"/>
    <w:rsid w:val="00E62599"/>
    <w:rsid w:val="00E66806"/>
    <w:rsid w:val="00ED2598"/>
    <w:rsid w:val="00ED5FED"/>
    <w:rsid w:val="00EE0C32"/>
    <w:rsid w:val="00F01AA0"/>
    <w:rsid w:val="00F056B3"/>
    <w:rsid w:val="00F116A9"/>
    <w:rsid w:val="00F23720"/>
    <w:rsid w:val="00F2698D"/>
    <w:rsid w:val="00F45536"/>
    <w:rsid w:val="00F57925"/>
    <w:rsid w:val="00F71BB2"/>
    <w:rsid w:val="00F74F08"/>
    <w:rsid w:val="00F83612"/>
    <w:rsid w:val="00FB23A7"/>
    <w:rsid w:val="00FB3EF2"/>
    <w:rsid w:val="00FC431A"/>
    <w:rsid w:val="00FE1003"/>
    <w:rsid w:val="00FE5CDD"/>
    <w:rsid w:val="00FF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41D57A"/>
  <w15:chartTrackingRefBased/>
  <w15:docId w15:val="{C10C4BF3-A09D-4B80-B63D-D96A8369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7925"/>
    <w:rPr>
      <w:color w:val="800080"/>
      <w:u w:val="single"/>
    </w:rPr>
  </w:style>
  <w:style w:type="character" w:styleId="a4">
    <w:name w:val="Hyperlink"/>
    <w:basedOn w:val="a0"/>
    <w:rsid w:val="00C87E7C"/>
    <w:rPr>
      <w:color w:val="0000FF"/>
      <w:u w:val="single"/>
      <w:lang w:bidi="th-TH"/>
    </w:rPr>
  </w:style>
  <w:style w:type="paragraph" w:styleId="a5">
    <w:name w:val="header"/>
    <w:basedOn w:val="a"/>
    <w:link w:val="a6"/>
    <w:uiPriority w:val="99"/>
    <w:rsid w:val="00D6626B"/>
    <w:pPr>
      <w:tabs>
        <w:tab w:val="center" w:pos="4153"/>
        <w:tab w:val="right" w:pos="8306"/>
      </w:tabs>
    </w:pPr>
  </w:style>
  <w:style w:type="character" w:styleId="a7">
    <w:name w:val="page number"/>
    <w:basedOn w:val="a0"/>
    <w:rsid w:val="00D6626B"/>
  </w:style>
  <w:style w:type="paragraph" w:styleId="a8">
    <w:name w:val="footer"/>
    <w:basedOn w:val="a"/>
    <w:rsid w:val="00D6626B"/>
    <w:pPr>
      <w:tabs>
        <w:tab w:val="center" w:pos="4153"/>
        <w:tab w:val="right" w:pos="830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003282"/>
    <w:rPr>
      <w:sz w:val="24"/>
      <w:szCs w:val="28"/>
    </w:rPr>
  </w:style>
  <w:style w:type="paragraph" w:styleId="a9">
    <w:name w:val="No Spacing"/>
    <w:uiPriority w:val="1"/>
    <w:qFormat/>
    <w:rsid w:val="00106722"/>
    <w:rPr>
      <w:sz w:val="24"/>
      <w:szCs w:val="28"/>
    </w:rPr>
  </w:style>
  <w:style w:type="paragraph" w:styleId="aa">
    <w:name w:val="List Paragraph"/>
    <w:basedOn w:val="a"/>
    <w:uiPriority w:val="34"/>
    <w:qFormat/>
    <w:rsid w:val="00DE6258"/>
    <w:pPr>
      <w:ind w:left="720"/>
      <w:contextualSpacing/>
    </w:pPr>
  </w:style>
  <w:style w:type="paragraph" w:styleId="ab">
    <w:name w:val="macro"/>
    <w:link w:val="ac"/>
    <w:rsid w:val="002C6EF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G Times" w:hAnsi="CG Times"/>
      <w:sz w:val="28"/>
      <w:szCs w:val="28"/>
    </w:rPr>
  </w:style>
  <w:style w:type="character" w:customStyle="1" w:styleId="ac">
    <w:name w:val="ข้อความแมโคร อักขระ"/>
    <w:basedOn w:val="a0"/>
    <w:link w:val="ab"/>
    <w:rsid w:val="002C6EFC"/>
    <w:rPr>
      <w:rFonts w:ascii="CG Times" w:hAnsi="CG Times"/>
      <w:sz w:val="28"/>
      <w:szCs w:val="28"/>
    </w:rPr>
  </w:style>
  <w:style w:type="paragraph" w:styleId="ad">
    <w:name w:val="Balloon Text"/>
    <w:basedOn w:val="a"/>
    <w:link w:val="ae"/>
    <w:semiHidden/>
    <w:unhideWhenUsed/>
    <w:rsid w:val="007E6A40"/>
    <w:rPr>
      <w:rFonts w:ascii="Leelawadee" w:hAnsi="Leelawadee"/>
      <w:sz w:val="18"/>
      <w:szCs w:val="22"/>
    </w:rPr>
  </w:style>
  <w:style w:type="character" w:customStyle="1" w:styleId="ae">
    <w:name w:val="ข้อความบอลลูน อักขระ"/>
    <w:basedOn w:val="a0"/>
    <w:link w:val="ad"/>
    <w:semiHidden/>
    <w:rsid w:val="007E6A40"/>
    <w:rPr>
      <w:rFonts w:ascii="Leelawadee" w:hAnsi="Leelawadee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wnloads\&#3627;&#3609;&#3633;&#3591;&#3626;&#3639;&#3629;&#3616;&#3634;&#3618;&#3651;&#3609;.dot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1D81E1-D403-4C00-BB11-C6781202A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หนังสือภายใน</Template>
  <TotalTime>1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 </vt:lpstr>
    </vt:vector>
  </TitlesOfParts>
  <Company>SPM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HP</dc:creator>
  <cp:keywords/>
  <dc:description/>
  <cp:lastModifiedBy>lenovo</cp:lastModifiedBy>
  <cp:revision>2</cp:revision>
  <cp:lastPrinted>2025-07-21T03:36:00Z</cp:lastPrinted>
  <dcterms:created xsi:type="dcterms:W3CDTF">2026-02-23T08:59:00Z</dcterms:created>
  <dcterms:modified xsi:type="dcterms:W3CDTF">2026-02-23T08:59:00Z</dcterms:modified>
</cp:coreProperties>
</file>